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137" w:rsidRPr="00553905" w:rsidRDefault="003216AB" w:rsidP="00553905">
      <w:pPr>
        <w:pStyle w:val="Titre"/>
        <w:rPr>
          <w:color w:val="auto"/>
          <w:sz w:val="12"/>
        </w:rPr>
      </w:pPr>
      <w:sdt>
        <w:sdtPr>
          <w:id w:val="-2129384759"/>
          <w:docPartObj>
            <w:docPartGallery w:val="Cover Pages"/>
            <w:docPartUnique/>
          </w:docPartObj>
        </w:sdtPr>
        <w:sdtContent>
          <w:r w:rsidR="002E0B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057A816" wp14:editId="4DD836D2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6880225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16AB" w:rsidRDefault="003216A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5057A816" id="Rectangle 12" o:spid="_x0000_s1026" style="position:absolute;margin-left:0;margin-top:0;width:55.1pt;height:11in;z-index:251660288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" fillcolor="#dfdcb7 [3214]" stroked="f" strokeweight="2pt">
                    <v:textbox>
                      <w:txbxContent>
                        <w:p w:rsidR="003216AB" w:rsidRDefault="003216A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2E0B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BC0687" wp14:editId="1A536CFF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6880225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8660765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16AB" w:rsidRDefault="003216AB"/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w14:anchorId="7ABC0687" id="Rectangle 5" o:spid="_x0000_s1027" style="position:absolute;margin-left:0;margin-top:0;width:55.1pt;height:71.3pt;z-index:25166131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" fillcolor="#a9a57c [3204]" stroked="f" strokeweight="2pt">
                    <v:textbox>
                      <w:txbxContent>
                        <w:p w:rsidR="003216AB" w:rsidRDefault="003216AB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004FEC" w:rsidRPr="008D4AF2">
            <w:rPr>
              <w:noProof/>
              <w:sz w:val="56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0D89212C" wp14:editId="60CA40BE">
                    <wp:simplePos x="0" y="0"/>
                    <wp:positionH relativeFrom="rightMargin">
                      <wp:posOffset>184150</wp:posOffset>
                    </wp:positionH>
                    <wp:positionV relativeFrom="page">
                      <wp:posOffset>0</wp:posOffset>
                    </wp:positionV>
                    <wp:extent cx="784860" cy="10928350"/>
                    <wp:effectExtent l="0" t="0" r="0" b="6350"/>
                    <wp:wrapTight wrapText="bothSides">
                      <wp:wrapPolygon edited="0">
                        <wp:start x="0" y="0"/>
                        <wp:lineTo x="0" y="21575"/>
                        <wp:lineTo x="14680" y="21575"/>
                        <wp:lineTo x="16252" y="20483"/>
                        <wp:lineTo x="19922" y="20069"/>
                        <wp:lineTo x="18874" y="75"/>
                        <wp:lineTo x="14680" y="0"/>
                        <wp:lineTo x="0" y="0"/>
                      </wp:wrapPolygon>
                    </wp:wrapTight>
                    <wp:docPr id="35" name="Groupe 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860" cy="10928350"/>
                              <a:chOff x="0" y="0"/>
                              <a:chExt cx="3339101" cy="10688128"/>
                            </a:xfrm>
                          </wpg:grpSpPr>
                          <wps:wsp>
                            <wps:cNvPr id="92" name="Rectangle 24"/>
                            <wps:cNvSpPr>
                              <a:spLocks/>
                            </wps:cNvSpPr>
                            <wps:spPr>
                              <a:xfrm>
                                <a:off x="94891" y="0"/>
                                <a:ext cx="2063912" cy="10688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216AB" w:rsidRDefault="003216AB" w:rsidP="007A37F7">
                                  <w:pPr>
                                    <w:pStyle w:val="Titre1"/>
                                    <w:spacing w:after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</w:rPr>
                                    <w:t>ll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:rsidR="003216AB" w:rsidRDefault="003216AB">
                                  <w:pPr>
                                    <w:spacing w:line="360" w:lineRule="auto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3216AB" w:rsidRDefault="003216AB"/>
                              </w:txbxContent>
                            </wps:txbx>
                            <wps:bodyPr rot="0" spcFirstLastPara="0" vertOverflow="overflow" horzOverflow="overflow" vert="horz" wrap="square" lIns="274320" tIns="3108960" rIns="274320" bIns="18288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0" y="0"/>
                                <a:ext cx="3339101" cy="1005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89212C" id="Groupe 35" o:spid="_x0000_s1028" style="position:absolute;margin-left:14.5pt;margin-top:0;width:61.8pt;height:860.5pt;z-index:-251653120;mso-position-horizontal-relative:right-margin-area;mso-position-vertical-relative:page" coordsize="33391,10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">
                    <v:rect id="Rectangle 24" o:spid="_x0000_s1029" style="position:absolute;left:948;width:20640;height:106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" fillcolor="#a9a57c [3204]" stroked="f" strokeweight="2pt">
                      <v:textbox inset="21.6pt,244.8pt,21.6pt,14.4pt">
                        <w:txbxContent>
                          <w:p w:rsidR="003216AB" w:rsidRDefault="003216AB" w:rsidP="007A37F7">
                            <w:pPr>
                              <w:pStyle w:val="Titre1"/>
                              <w:spacing w:after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</w:rPr>
                              <w:t>ll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3216AB" w:rsidRDefault="003216AB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3216AB" w:rsidRDefault="003216AB"/>
                        </w:txbxContent>
                      </v:textbox>
                    </v:rect>
                    <v:rect id="Rectangle 93" o:spid="_x0000_s1030" style="position:absolute;width:33391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+HwwAAANs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XMp/D3JfwAufoFAAD//wMAUEsBAi0AFAAGAAgAAAAhANvh9svuAAAAhQEAABMAAAAAAAAAAAAA&#10;AAAAAAAAAFtDb250ZW50X1R5cGVzXS54bWxQSwECLQAUAAYACAAAACEAWvQsW78AAAAVAQAACwAA&#10;AAAAAAAAAAAAAAAfAQAAX3JlbHMvLnJlbHNQSwECLQAUAAYACAAAACEAqdmvh8MAAADbAAAADwAA&#10;AAAAAAAAAAAAAAAHAgAAZHJzL2Rvd25yZXYueG1sUEsFBgAAAAADAAMAtwAAAPcCAAAAAA==&#10;" filled="f" stroked="f" strokeweight="2pt"/>
                    <w10:wrap type="tight" anchorx="margin" anchory="page"/>
                  </v:group>
                </w:pict>
              </mc:Fallback>
            </mc:AlternateContent>
          </w:r>
        </w:sdtContent>
      </w:sdt>
      <w:r w:rsidR="003E702D" w:rsidRPr="00553905">
        <w:rPr>
          <w:sz w:val="44"/>
        </w:rPr>
        <w:t xml:space="preserve">Rapport </w:t>
      </w:r>
      <w:r w:rsidR="00553905" w:rsidRPr="00553905">
        <w:rPr>
          <w:sz w:val="44"/>
        </w:rPr>
        <w:t>d’activité :</w:t>
      </w:r>
      <w:r w:rsidR="008D4AF2" w:rsidRPr="00553905">
        <w:rPr>
          <w:sz w:val="44"/>
        </w:rPr>
        <w:t xml:space="preserve"> Janvier à M</w:t>
      </w:r>
      <w:r w:rsidR="00935D3D" w:rsidRPr="00553905">
        <w:rPr>
          <w:sz w:val="44"/>
        </w:rPr>
        <w:t>ars 2018</w:t>
      </w:r>
    </w:p>
    <w:p w:rsidR="00553905" w:rsidRDefault="00553905" w:rsidP="00553905"/>
    <w:p w:rsidR="00553905" w:rsidRDefault="00553905" w:rsidP="00553905">
      <w:pPr>
        <w:pStyle w:val="Sous-titre"/>
      </w:pPr>
      <w:r>
        <w:t>Résumé</w:t>
      </w:r>
    </w:p>
    <w:p w:rsidR="00553905" w:rsidRPr="002E111D" w:rsidRDefault="00553905" w:rsidP="00553905">
      <w:pPr>
        <w:ind w:firstLine="720"/>
        <w:jc w:val="both"/>
      </w:pPr>
      <w:r>
        <w:t xml:space="preserve">L’action de Graine de Baobab début 2018 est efficace et est saluée par les villageois concernés car elle s’inscrit dans la durée. Sur une période de 3 mois, (janvier-mars 2018) Graine de Baobab a vu une amélioration de la situation nutritionnelle des enfants dans la </w:t>
      </w:r>
      <w:r w:rsidRPr="002E111D">
        <w:t>zone d’action (six villages du Nord du Bénin) :</w:t>
      </w:r>
    </w:p>
    <w:p w:rsidR="002E111D" w:rsidRDefault="002E111D" w:rsidP="002E111D">
      <w:pPr>
        <w:pStyle w:val="Paragraphedeliste"/>
        <w:numPr>
          <w:ilvl w:val="0"/>
          <w:numId w:val="10"/>
        </w:numPr>
        <w:jc w:val="both"/>
        <w:rPr>
          <w:color w:val="auto"/>
        </w:rPr>
      </w:pPr>
      <w:r>
        <w:rPr>
          <w:color w:val="auto"/>
        </w:rPr>
        <w:t xml:space="preserve">Le </w:t>
      </w:r>
      <w:r w:rsidRPr="00CD2BAA">
        <w:rPr>
          <w:b/>
          <w:color w:val="auto"/>
        </w:rPr>
        <w:t>nombre d’enfant en état de malnutrition modéré a diminué</w:t>
      </w:r>
      <w:r w:rsidR="00CD2BAA">
        <w:rPr>
          <w:b/>
          <w:color w:val="auto"/>
        </w:rPr>
        <w:t xml:space="preserve"> : </w:t>
      </w:r>
      <w:r w:rsidRPr="00CD2BAA">
        <w:rPr>
          <w:color w:val="auto"/>
        </w:rPr>
        <w:t>de 75%</w:t>
      </w:r>
      <w:r>
        <w:rPr>
          <w:color w:val="auto"/>
        </w:rPr>
        <w:t xml:space="preserve"> des enfants (114 sur 151 recensés) en janvier à 62,5% en mars 2018 (110 sur 176 recensés) ;</w:t>
      </w:r>
    </w:p>
    <w:p w:rsidR="002E111D" w:rsidRDefault="002E111D" w:rsidP="002E111D">
      <w:pPr>
        <w:pStyle w:val="Paragraphedeliste"/>
        <w:numPr>
          <w:ilvl w:val="0"/>
          <w:numId w:val="10"/>
        </w:numPr>
        <w:jc w:val="both"/>
        <w:rPr>
          <w:color w:val="auto"/>
        </w:rPr>
      </w:pPr>
      <w:r>
        <w:rPr>
          <w:color w:val="auto"/>
        </w:rPr>
        <w:t xml:space="preserve">Alors que 6 enfants </w:t>
      </w:r>
      <w:r w:rsidRPr="002E111D">
        <w:rPr>
          <w:color w:val="auto"/>
        </w:rPr>
        <w:t xml:space="preserve">sévèrement </w:t>
      </w:r>
      <w:r>
        <w:rPr>
          <w:color w:val="auto"/>
        </w:rPr>
        <w:t xml:space="preserve">malnutris avaient été recensés en janvier (et ont donc reçu un traitement spécial de l’ONG GdB), seulement trois mois après, </w:t>
      </w:r>
      <w:r w:rsidRPr="00CD2BAA">
        <w:rPr>
          <w:b/>
          <w:color w:val="auto"/>
        </w:rPr>
        <w:t>aucun enfant sévè</w:t>
      </w:r>
      <w:r w:rsidR="00CD2BAA" w:rsidRPr="00CD2BAA">
        <w:rPr>
          <w:b/>
          <w:color w:val="auto"/>
        </w:rPr>
        <w:t>rement malnutri n’a été recensé</w:t>
      </w:r>
      <w:r>
        <w:rPr>
          <w:color w:val="auto"/>
        </w:rPr>
        <w:t> ;</w:t>
      </w:r>
    </w:p>
    <w:p w:rsidR="002E111D" w:rsidRDefault="002E111D" w:rsidP="002E111D">
      <w:pPr>
        <w:pStyle w:val="Paragraphedeliste"/>
        <w:numPr>
          <w:ilvl w:val="0"/>
          <w:numId w:val="10"/>
        </w:numPr>
        <w:jc w:val="both"/>
        <w:rPr>
          <w:color w:val="auto"/>
        </w:rPr>
      </w:pPr>
      <w:r>
        <w:rPr>
          <w:color w:val="auto"/>
        </w:rPr>
        <w:t>Le score des mamans au test théorique sur la nutrition s’est un peu amélioré (mais près de la moitié des répondantes n’obtiennent toujours pas la moyenne)</w:t>
      </w:r>
    </w:p>
    <w:p w:rsidR="00553905" w:rsidRDefault="002E111D" w:rsidP="003216AB">
      <w:pPr>
        <w:ind w:firstLine="360"/>
        <w:jc w:val="both"/>
      </w:pPr>
      <w:r>
        <w:t xml:space="preserve">Ces chiffres en légère amélioration témoignent cependant d’une </w:t>
      </w:r>
      <w:r w:rsidRPr="00CD2BAA">
        <w:rPr>
          <w:b/>
        </w:rPr>
        <w:t>situation nutritionnelle toujours inquiétante</w:t>
      </w:r>
      <w:r>
        <w:t xml:space="preserve"> des enfants dans les villages. </w:t>
      </w:r>
      <w:r w:rsidR="003216AB">
        <w:t>La préparation des fêtes religieuses dans ces villages (Pâque, circoncision) au moment des formations de Graine de Baobab a nui à la bonne assimilation des connaissances par les parents, qui doivent pourtant changer d</w:t>
      </w:r>
      <w:r w:rsidR="00CD2BAA">
        <w:t xml:space="preserve">e pratiques. La faiblesse du niveau scolaire (langue française notamment) est aussi un frein à l’action de GdB dans les villages. </w:t>
      </w:r>
    </w:p>
    <w:p w:rsidR="002E111D" w:rsidRDefault="002E111D" w:rsidP="003216AB">
      <w:pPr>
        <w:ind w:firstLine="360"/>
        <w:jc w:val="both"/>
        <w:rPr>
          <w:rFonts w:ascii="Calibri" w:hAnsi="Calibri" w:cs="Calibri"/>
        </w:rPr>
      </w:pPr>
      <w:r w:rsidRPr="00255511">
        <w:t>À</w:t>
      </w:r>
      <w:r w:rsidR="003216AB">
        <w:t xml:space="preserve"> l’issue de la formation,</w:t>
      </w:r>
      <w:r w:rsidRPr="00255511">
        <w:t xml:space="preserve"> </w:t>
      </w:r>
      <w:r w:rsidR="00CD2BAA">
        <w:t>le plan d’action suivant a été décidé par l’ONG Graine de Baobab pour la suite de l’année 2018</w:t>
      </w:r>
      <w:r w:rsidRPr="00255511">
        <w:t xml:space="preserve"> :</w:t>
      </w:r>
    </w:p>
    <w:p w:rsidR="002E111D" w:rsidRPr="003216AB" w:rsidRDefault="003216AB" w:rsidP="003216AB">
      <w:pPr>
        <w:pStyle w:val="Paragraphedeliste"/>
        <w:numPr>
          <w:ilvl w:val="0"/>
          <w:numId w:val="11"/>
        </w:numPr>
        <w:jc w:val="both"/>
        <w:rPr>
          <w:color w:val="auto"/>
        </w:rPr>
      </w:pPr>
      <w:r w:rsidRPr="003216AB">
        <w:rPr>
          <w:b/>
          <w:color w:val="auto"/>
        </w:rPr>
        <w:t>Poursuivre la sensibilisation</w:t>
      </w:r>
      <w:r w:rsidRPr="003216AB">
        <w:rPr>
          <w:color w:val="auto"/>
        </w:rPr>
        <w:t xml:space="preserve"> dans les villages,</w:t>
      </w:r>
      <w:r w:rsidR="002E111D" w:rsidRPr="003216AB">
        <w:rPr>
          <w:color w:val="auto"/>
        </w:rPr>
        <w:t xml:space="preserve"> en insistant sur le suivi de la croissance des enfants (pesée des enfants)</w:t>
      </w:r>
      <w:r w:rsidRPr="003216AB">
        <w:rPr>
          <w:color w:val="auto"/>
        </w:rPr>
        <w:t> ;</w:t>
      </w:r>
    </w:p>
    <w:p w:rsidR="003216AB" w:rsidRDefault="002E111D" w:rsidP="003216AB">
      <w:pPr>
        <w:pStyle w:val="Paragraphedeliste"/>
        <w:numPr>
          <w:ilvl w:val="0"/>
          <w:numId w:val="11"/>
        </w:numPr>
        <w:jc w:val="both"/>
        <w:rPr>
          <w:color w:val="auto"/>
        </w:rPr>
      </w:pPr>
      <w:r w:rsidRPr="003216AB">
        <w:rPr>
          <w:b/>
          <w:color w:val="auto"/>
        </w:rPr>
        <w:t>Sélectionner et former dans chaque village un relais communautaire et un ménage modèle</w:t>
      </w:r>
      <w:r w:rsidRPr="003216AB">
        <w:rPr>
          <w:color w:val="auto"/>
        </w:rPr>
        <w:t xml:space="preserve"> pour une formation beaucoup plus rapprochée des mamans</w:t>
      </w:r>
      <w:r w:rsidR="003216AB">
        <w:rPr>
          <w:color w:val="auto"/>
        </w:rPr>
        <w:t>, dans la langue locale de chaque village</w:t>
      </w:r>
      <w:r w:rsidRPr="003216AB">
        <w:rPr>
          <w:color w:val="auto"/>
        </w:rPr>
        <w:t> ;</w:t>
      </w:r>
    </w:p>
    <w:p w:rsidR="002E111D" w:rsidRPr="003216AB" w:rsidRDefault="003216AB" w:rsidP="003216AB">
      <w:pPr>
        <w:pStyle w:val="Paragraphedeliste"/>
        <w:numPr>
          <w:ilvl w:val="0"/>
          <w:numId w:val="11"/>
        </w:numPr>
        <w:jc w:val="both"/>
        <w:rPr>
          <w:color w:val="auto"/>
        </w:rPr>
      </w:pPr>
      <w:r>
        <w:rPr>
          <w:b/>
          <w:color w:val="auto"/>
        </w:rPr>
        <w:t>S</w:t>
      </w:r>
      <w:r w:rsidR="002E111D" w:rsidRPr="003216AB">
        <w:rPr>
          <w:b/>
          <w:color w:val="auto"/>
        </w:rPr>
        <w:t>ensibiliser aussi les hommes</w:t>
      </w:r>
      <w:r w:rsidR="002E111D" w:rsidRPr="003216AB">
        <w:rPr>
          <w:color w:val="auto"/>
        </w:rPr>
        <w:t xml:space="preserve"> pour qu</w:t>
      </w:r>
      <w:r w:rsidR="002E111D" w:rsidRPr="003216AB">
        <w:rPr>
          <w:rFonts w:cs="Calibri"/>
          <w:color w:val="auto"/>
        </w:rPr>
        <w:t>’</w:t>
      </w:r>
      <w:r>
        <w:rPr>
          <w:color w:val="auto"/>
        </w:rPr>
        <w:t>ils encouragent</w:t>
      </w:r>
      <w:r w:rsidR="002E111D" w:rsidRPr="003216AB">
        <w:rPr>
          <w:color w:val="auto"/>
        </w:rPr>
        <w:t xml:space="preserve"> leurs femmes </w:t>
      </w:r>
      <w:r w:rsidR="002E111D" w:rsidRPr="003216AB">
        <w:rPr>
          <w:rFonts w:cs="Calibri"/>
          <w:color w:val="auto"/>
        </w:rPr>
        <w:t>à</w:t>
      </w:r>
      <w:r w:rsidR="002E111D" w:rsidRPr="003216AB">
        <w:rPr>
          <w:color w:val="auto"/>
        </w:rPr>
        <w:t xml:space="preserve"> fr</w:t>
      </w:r>
      <w:r w:rsidR="002E111D" w:rsidRPr="003216AB">
        <w:rPr>
          <w:rFonts w:cs="Calibri"/>
          <w:color w:val="auto"/>
        </w:rPr>
        <w:t>é</w:t>
      </w:r>
      <w:r w:rsidR="002E111D" w:rsidRPr="003216AB">
        <w:rPr>
          <w:color w:val="auto"/>
        </w:rPr>
        <w:t>quenter les centres de sant</w:t>
      </w:r>
      <w:r w:rsidR="002E111D" w:rsidRPr="003216AB">
        <w:rPr>
          <w:rFonts w:cs="Calibri"/>
          <w:color w:val="auto"/>
        </w:rPr>
        <w:t>é</w:t>
      </w:r>
      <w:r w:rsidR="002E111D" w:rsidRPr="003216AB">
        <w:rPr>
          <w:color w:val="auto"/>
        </w:rPr>
        <w:t xml:space="preserve"> lorsqu</w:t>
      </w:r>
      <w:r w:rsidR="002E111D" w:rsidRPr="003216AB">
        <w:rPr>
          <w:rFonts w:cs="Calibri"/>
          <w:color w:val="auto"/>
        </w:rPr>
        <w:t>’</w:t>
      </w:r>
      <w:r w:rsidR="002E111D" w:rsidRPr="003216AB">
        <w:rPr>
          <w:color w:val="auto"/>
        </w:rPr>
        <w:t>elles sont en grossesse : consultation</w:t>
      </w:r>
      <w:r>
        <w:rPr>
          <w:color w:val="auto"/>
        </w:rPr>
        <w:t>s post natales (dès le 3è mois), etc. ;</w:t>
      </w:r>
    </w:p>
    <w:p w:rsidR="002E111D" w:rsidRPr="003216AB" w:rsidRDefault="002E111D" w:rsidP="003216AB">
      <w:pPr>
        <w:pStyle w:val="Paragraphedeliste"/>
        <w:numPr>
          <w:ilvl w:val="0"/>
          <w:numId w:val="11"/>
        </w:numPr>
        <w:jc w:val="both"/>
        <w:rPr>
          <w:color w:val="auto"/>
        </w:rPr>
      </w:pPr>
      <w:r w:rsidRPr="003216AB">
        <w:rPr>
          <w:b/>
          <w:color w:val="auto"/>
        </w:rPr>
        <w:t>Organiser le syst</w:t>
      </w:r>
      <w:r w:rsidRPr="003216AB">
        <w:rPr>
          <w:rFonts w:cs="Calibri"/>
          <w:b/>
          <w:color w:val="auto"/>
        </w:rPr>
        <w:t>è</w:t>
      </w:r>
      <w:r w:rsidRPr="003216AB">
        <w:rPr>
          <w:b/>
          <w:color w:val="auto"/>
        </w:rPr>
        <w:t>me de consultation/d</w:t>
      </w:r>
      <w:r w:rsidRPr="003216AB">
        <w:rPr>
          <w:rFonts w:cs="Calibri"/>
          <w:b/>
          <w:color w:val="auto"/>
        </w:rPr>
        <w:t>é</w:t>
      </w:r>
      <w:r w:rsidRPr="003216AB">
        <w:rPr>
          <w:b/>
          <w:color w:val="auto"/>
        </w:rPr>
        <w:t>pistage des cas de malnutrition</w:t>
      </w:r>
      <w:r w:rsidRPr="003216AB">
        <w:rPr>
          <w:color w:val="auto"/>
        </w:rPr>
        <w:t xml:space="preserve"> et les r</w:t>
      </w:r>
      <w:r w:rsidRPr="003216AB">
        <w:rPr>
          <w:rFonts w:cs="Calibri"/>
          <w:color w:val="auto"/>
        </w:rPr>
        <w:t>é</w:t>
      </w:r>
      <w:r w:rsidRPr="003216AB">
        <w:rPr>
          <w:color w:val="auto"/>
        </w:rPr>
        <w:t>f</w:t>
      </w:r>
      <w:r w:rsidRPr="003216AB">
        <w:rPr>
          <w:rFonts w:cs="Calibri"/>
          <w:color w:val="auto"/>
        </w:rPr>
        <w:t>é</w:t>
      </w:r>
      <w:r w:rsidRPr="003216AB">
        <w:rPr>
          <w:color w:val="auto"/>
        </w:rPr>
        <w:t>rences dans les centres de nutrition suppl</w:t>
      </w:r>
      <w:r w:rsidRPr="003216AB">
        <w:rPr>
          <w:rFonts w:cs="Calibri"/>
          <w:color w:val="auto"/>
        </w:rPr>
        <w:t>é</w:t>
      </w:r>
      <w:r w:rsidRPr="003216AB">
        <w:rPr>
          <w:color w:val="auto"/>
        </w:rPr>
        <w:t>mentaire et th</w:t>
      </w:r>
      <w:r w:rsidRPr="003216AB">
        <w:rPr>
          <w:rFonts w:cs="Calibri"/>
          <w:color w:val="auto"/>
        </w:rPr>
        <w:t>é</w:t>
      </w:r>
      <w:r w:rsidRPr="003216AB">
        <w:rPr>
          <w:color w:val="auto"/>
        </w:rPr>
        <w:t xml:space="preserve">rapeutique (CNS, CNT). </w:t>
      </w:r>
    </w:p>
    <w:p w:rsidR="002E111D" w:rsidRPr="003216AB" w:rsidRDefault="003216AB" w:rsidP="003216AB">
      <w:pPr>
        <w:pStyle w:val="Paragraphedeliste"/>
        <w:numPr>
          <w:ilvl w:val="0"/>
          <w:numId w:val="11"/>
        </w:numPr>
        <w:jc w:val="both"/>
        <w:rPr>
          <w:color w:val="auto"/>
        </w:rPr>
      </w:pPr>
      <w:r w:rsidRPr="003216AB">
        <w:rPr>
          <w:b/>
          <w:color w:val="auto"/>
        </w:rPr>
        <w:t>Former les mamans à</w:t>
      </w:r>
      <w:r w:rsidR="002E111D" w:rsidRPr="003216AB">
        <w:rPr>
          <w:b/>
          <w:color w:val="auto"/>
        </w:rPr>
        <w:t xml:space="preserve"> certaines activités génératrices de revenu</w:t>
      </w:r>
      <w:r w:rsidR="002E111D" w:rsidRPr="003216AB">
        <w:rPr>
          <w:color w:val="auto"/>
        </w:rPr>
        <w:t xml:space="preserve"> afin qu’elles subviennent au besoin de l’enfant. </w:t>
      </w:r>
    </w:p>
    <w:p w:rsidR="002E111D" w:rsidRDefault="002E111D" w:rsidP="00553905"/>
    <w:p w:rsidR="00553905" w:rsidRDefault="00553905" w:rsidP="00553905"/>
    <w:p w:rsidR="00CD2BAA" w:rsidRPr="00553905" w:rsidRDefault="00CD2BAA" w:rsidP="00553905"/>
    <w:p w:rsidR="00D57137" w:rsidRPr="00E92B40" w:rsidRDefault="003216AB" w:rsidP="0032082F">
      <w:pPr>
        <w:pStyle w:val="Sous-titre"/>
        <w:numPr>
          <w:ilvl w:val="0"/>
          <w:numId w:val="2"/>
        </w:numPr>
        <w:jc w:val="both"/>
        <w:rPr>
          <w:sz w:val="28"/>
        </w:rPr>
      </w:pPr>
      <w:sdt>
        <w:sdtPr>
          <w:rPr>
            <w:rFonts w:ascii="Lucida Handwriting" w:hAnsi="Lucida Handwriting"/>
            <w:b/>
            <w:sz w:val="28"/>
            <w:u w:val="single"/>
          </w:rPr>
          <w:id w:val="1161806749"/>
          <w:placeholder>
            <w:docPart w:val="C0DC03FA392A42B286048B974F9225BB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935D3D">
            <w:rPr>
              <w:rFonts w:ascii="Lucida Handwriting" w:hAnsi="Lucida Handwriting"/>
              <w:b/>
              <w:sz w:val="28"/>
              <w:u w:val="single"/>
            </w:rPr>
            <w:t>Introduction</w:t>
          </w:r>
        </w:sdtContent>
      </w:sdt>
    </w:p>
    <w:p w:rsidR="0032082F" w:rsidRDefault="00975C63" w:rsidP="0032082F">
      <w:pPr>
        <w:ind w:firstLine="425"/>
        <w:jc w:val="both"/>
        <w:rPr>
          <w:rFonts w:cstheme="minorHAnsi"/>
        </w:rPr>
      </w:pPr>
      <w:r w:rsidRPr="0032082F">
        <w:rPr>
          <w:rFonts w:cstheme="minorHAnsi"/>
        </w:rPr>
        <w:t xml:space="preserve">Du 08 janvier au 31 </w:t>
      </w:r>
      <w:r w:rsidR="0052694F" w:rsidRPr="0032082F">
        <w:rPr>
          <w:rFonts w:cstheme="minorHAnsi"/>
        </w:rPr>
        <w:t xml:space="preserve">Mars 2018, </w:t>
      </w:r>
      <w:r w:rsidR="0032082F">
        <w:rPr>
          <w:rFonts w:cstheme="minorHAnsi"/>
        </w:rPr>
        <w:t>se sont</w:t>
      </w:r>
      <w:r w:rsidR="0052694F" w:rsidRPr="0032082F">
        <w:rPr>
          <w:rFonts w:cstheme="minorHAnsi"/>
        </w:rPr>
        <w:t xml:space="preserve"> déroulé</w:t>
      </w:r>
      <w:r w:rsidR="0032082F">
        <w:rPr>
          <w:rFonts w:cstheme="minorHAnsi"/>
        </w:rPr>
        <w:t xml:space="preserve">es dans </w:t>
      </w:r>
      <w:r w:rsidR="0052694F" w:rsidRPr="0032082F">
        <w:rPr>
          <w:rFonts w:cstheme="minorHAnsi"/>
        </w:rPr>
        <w:t>6</w:t>
      </w:r>
      <w:r w:rsidRPr="0032082F">
        <w:rPr>
          <w:rFonts w:cstheme="minorHAnsi"/>
        </w:rPr>
        <w:t xml:space="preserve"> villages des c</w:t>
      </w:r>
      <w:r w:rsidR="00D15049" w:rsidRPr="0032082F">
        <w:rPr>
          <w:rFonts w:cstheme="minorHAnsi"/>
        </w:rPr>
        <w:t>ommunes de Natitingou et Boucoum</w:t>
      </w:r>
      <w:r w:rsidRPr="0032082F">
        <w:rPr>
          <w:rFonts w:cstheme="minorHAnsi"/>
        </w:rPr>
        <w:t xml:space="preserve">bé </w:t>
      </w:r>
      <w:r w:rsidR="00D15049" w:rsidRPr="0032082F">
        <w:rPr>
          <w:rFonts w:eastAsia="Times New Roman" w:cstheme="minorHAnsi"/>
          <w:szCs w:val="24"/>
        </w:rPr>
        <w:t xml:space="preserve">des séances d’IEC, de </w:t>
      </w:r>
      <w:r w:rsidR="00017DA4" w:rsidRPr="0032082F">
        <w:rPr>
          <w:rFonts w:eastAsia="Times New Roman" w:cstheme="minorHAnsi"/>
          <w:szCs w:val="24"/>
        </w:rPr>
        <w:t>d</w:t>
      </w:r>
      <w:r w:rsidR="00D15049" w:rsidRPr="0032082F">
        <w:rPr>
          <w:rFonts w:eastAsia="Times New Roman" w:cstheme="minorHAnsi"/>
          <w:szCs w:val="24"/>
        </w:rPr>
        <w:t xml:space="preserve">épistage </w:t>
      </w:r>
      <w:r w:rsidR="00EB486B" w:rsidRPr="0032082F">
        <w:rPr>
          <w:rFonts w:eastAsia="Times New Roman" w:cstheme="minorHAnsi"/>
          <w:szCs w:val="24"/>
        </w:rPr>
        <w:t>et</w:t>
      </w:r>
      <w:r w:rsidR="00D15049" w:rsidRPr="0032082F">
        <w:rPr>
          <w:rFonts w:eastAsia="Times New Roman" w:cstheme="minorHAnsi"/>
          <w:szCs w:val="24"/>
        </w:rPr>
        <w:t xml:space="preserve"> de</w:t>
      </w:r>
      <w:r w:rsidR="00EB486B" w:rsidRPr="0032082F">
        <w:rPr>
          <w:rFonts w:eastAsia="Times New Roman" w:cstheme="minorHAnsi"/>
          <w:szCs w:val="24"/>
        </w:rPr>
        <w:t xml:space="preserve"> démonstrations</w:t>
      </w:r>
      <w:r w:rsidR="0032082F">
        <w:rPr>
          <w:rFonts w:eastAsia="Times New Roman" w:cstheme="minorHAnsi"/>
          <w:szCs w:val="24"/>
        </w:rPr>
        <w:t xml:space="preserve"> </w:t>
      </w:r>
      <w:r w:rsidR="00EB486B" w:rsidRPr="0032082F">
        <w:rPr>
          <w:rFonts w:eastAsia="Times New Roman" w:cstheme="minorHAnsi"/>
          <w:szCs w:val="24"/>
        </w:rPr>
        <w:t>culinaires</w:t>
      </w:r>
      <w:r w:rsidR="00EB486B" w:rsidRPr="0032082F">
        <w:rPr>
          <w:rFonts w:cstheme="minorHAnsi"/>
          <w:sz w:val="20"/>
        </w:rPr>
        <w:t xml:space="preserve"> </w:t>
      </w:r>
      <w:r w:rsidR="00EB486B" w:rsidRPr="0032082F">
        <w:rPr>
          <w:rFonts w:cstheme="minorHAnsi"/>
        </w:rPr>
        <w:t xml:space="preserve">en </w:t>
      </w:r>
      <w:r w:rsidR="00D15049" w:rsidRPr="0032082F">
        <w:rPr>
          <w:rFonts w:cstheme="minorHAnsi"/>
        </w:rPr>
        <w:t>nutrition</w:t>
      </w:r>
      <w:r w:rsidR="0008146C" w:rsidRPr="0032082F">
        <w:rPr>
          <w:rFonts w:cstheme="minorHAnsi"/>
        </w:rPr>
        <w:t xml:space="preserve">. </w:t>
      </w:r>
    </w:p>
    <w:p w:rsidR="0052694F" w:rsidRPr="0032082F" w:rsidRDefault="0008146C" w:rsidP="0032082F">
      <w:pPr>
        <w:ind w:firstLine="425"/>
        <w:jc w:val="both"/>
        <w:rPr>
          <w:rFonts w:cstheme="minorHAnsi"/>
        </w:rPr>
      </w:pPr>
      <w:r w:rsidRPr="0032082F">
        <w:rPr>
          <w:rFonts w:cstheme="minorHAnsi"/>
        </w:rPr>
        <w:t>Ces</w:t>
      </w:r>
      <w:r w:rsidR="00EB486B" w:rsidRPr="0032082F">
        <w:rPr>
          <w:rFonts w:cstheme="minorHAnsi"/>
        </w:rPr>
        <w:t xml:space="preserve"> séances</w:t>
      </w:r>
      <w:r w:rsidRPr="0032082F">
        <w:rPr>
          <w:rFonts w:cstheme="minorHAnsi"/>
        </w:rPr>
        <w:t xml:space="preserve"> réalisé</w:t>
      </w:r>
      <w:r w:rsidR="0032082F" w:rsidRPr="0032082F">
        <w:rPr>
          <w:rFonts w:cstheme="minorHAnsi"/>
        </w:rPr>
        <w:t>e</w:t>
      </w:r>
      <w:r w:rsidRPr="0032082F">
        <w:rPr>
          <w:rFonts w:cstheme="minorHAnsi"/>
        </w:rPr>
        <w:t xml:space="preserve">s par </w:t>
      </w:r>
      <w:r w:rsidRPr="0032082F">
        <w:rPr>
          <w:rFonts w:cstheme="minorHAnsi"/>
          <w:b/>
        </w:rPr>
        <w:t>l’ONG</w:t>
      </w:r>
      <w:r w:rsidR="008B3BEA" w:rsidRPr="0032082F">
        <w:rPr>
          <w:rFonts w:cstheme="minorHAnsi"/>
          <w:b/>
        </w:rPr>
        <w:t xml:space="preserve"> </w:t>
      </w:r>
      <w:r w:rsidRPr="0032082F">
        <w:rPr>
          <w:rFonts w:cstheme="minorHAnsi"/>
          <w:b/>
        </w:rPr>
        <w:t>Graine de Baobab</w:t>
      </w:r>
      <w:r w:rsidR="00D15049" w:rsidRPr="0032082F">
        <w:rPr>
          <w:rFonts w:cstheme="minorHAnsi"/>
        </w:rPr>
        <w:t xml:space="preserve"> avec l’</w:t>
      </w:r>
      <w:r w:rsidR="0032082F">
        <w:rPr>
          <w:rFonts w:cstheme="minorHAnsi"/>
        </w:rPr>
        <w:t>a</w:t>
      </w:r>
      <w:r w:rsidR="00D15049" w:rsidRPr="0032082F">
        <w:rPr>
          <w:rFonts w:cstheme="minorHAnsi"/>
        </w:rPr>
        <w:t>ssistance</w:t>
      </w:r>
      <w:r w:rsidR="00080D83" w:rsidRPr="0032082F">
        <w:rPr>
          <w:rFonts w:cstheme="minorHAnsi"/>
        </w:rPr>
        <w:t xml:space="preserve"> des</w:t>
      </w:r>
      <w:r w:rsidR="00DD3BFA" w:rsidRPr="0032082F">
        <w:rPr>
          <w:rFonts w:cstheme="minorHAnsi"/>
        </w:rPr>
        <w:t xml:space="preserve"> </w:t>
      </w:r>
      <w:r w:rsidR="0097271C" w:rsidRPr="0032082F">
        <w:rPr>
          <w:rFonts w:cstheme="minorHAnsi"/>
        </w:rPr>
        <w:t>relais</w:t>
      </w:r>
      <w:r w:rsidR="00017DA4" w:rsidRPr="0032082F">
        <w:rPr>
          <w:rFonts w:cstheme="minorHAnsi"/>
        </w:rPr>
        <w:t xml:space="preserve"> </w:t>
      </w:r>
      <w:r w:rsidR="0097271C" w:rsidRPr="0032082F">
        <w:rPr>
          <w:rFonts w:cstheme="minorHAnsi"/>
        </w:rPr>
        <w:t>communautaires</w:t>
      </w:r>
      <w:r w:rsidR="00DD3BFA" w:rsidRPr="0032082F">
        <w:rPr>
          <w:rFonts w:cstheme="minorHAnsi"/>
        </w:rPr>
        <w:t xml:space="preserve"> </w:t>
      </w:r>
      <w:r w:rsidR="0032082F">
        <w:rPr>
          <w:rFonts w:cstheme="minorHAnsi"/>
        </w:rPr>
        <w:t>de ces villages et l’appui</w:t>
      </w:r>
      <w:r w:rsidR="00D15049" w:rsidRPr="0032082F">
        <w:rPr>
          <w:rFonts w:cstheme="minorHAnsi"/>
        </w:rPr>
        <w:t xml:space="preserve"> financier de certains donateurs Français</w:t>
      </w:r>
      <w:r w:rsidR="00017DA4" w:rsidRPr="0032082F">
        <w:rPr>
          <w:rFonts w:cstheme="minorHAnsi"/>
        </w:rPr>
        <w:t xml:space="preserve"> (</w:t>
      </w:r>
      <w:r w:rsidR="00C638FC" w:rsidRPr="0032082F">
        <w:rPr>
          <w:rFonts w:cstheme="minorHAnsi"/>
        </w:rPr>
        <w:t>collecte</w:t>
      </w:r>
      <w:r w:rsidR="00D15049" w:rsidRPr="0032082F">
        <w:rPr>
          <w:rFonts w:cstheme="minorHAnsi"/>
        </w:rPr>
        <w:t xml:space="preserve"> organis</w:t>
      </w:r>
      <w:r w:rsidR="00080D83" w:rsidRPr="0032082F">
        <w:rPr>
          <w:rFonts w:cstheme="minorHAnsi"/>
        </w:rPr>
        <w:t>é</w:t>
      </w:r>
      <w:r w:rsidR="00C638FC" w:rsidRPr="0032082F">
        <w:rPr>
          <w:rFonts w:cstheme="minorHAnsi"/>
        </w:rPr>
        <w:t>e</w:t>
      </w:r>
      <w:r w:rsidR="00080D83" w:rsidRPr="0032082F">
        <w:rPr>
          <w:rFonts w:cstheme="minorHAnsi"/>
        </w:rPr>
        <w:t xml:space="preserve"> par le correspondant sur place de l’ONG en France Antoine</w:t>
      </w:r>
      <w:r w:rsidR="0032082F">
        <w:rPr>
          <w:rFonts w:cstheme="minorHAnsi"/>
        </w:rPr>
        <w:t xml:space="preserve"> </w:t>
      </w:r>
      <w:r w:rsidR="0032082F" w:rsidRPr="0032082F">
        <w:rPr>
          <w:rFonts w:cstheme="minorHAnsi"/>
        </w:rPr>
        <w:t>JARRIGE</w:t>
      </w:r>
      <w:r w:rsidR="00017DA4" w:rsidRPr="0032082F">
        <w:rPr>
          <w:rFonts w:cstheme="minorHAnsi"/>
        </w:rPr>
        <w:t xml:space="preserve">) </w:t>
      </w:r>
      <w:r w:rsidR="00080D83" w:rsidRPr="0032082F">
        <w:rPr>
          <w:rFonts w:cstheme="minorHAnsi"/>
        </w:rPr>
        <w:t>a</w:t>
      </w:r>
      <w:r w:rsidR="008B3BEA" w:rsidRPr="0032082F">
        <w:rPr>
          <w:rFonts w:cstheme="minorHAnsi"/>
        </w:rPr>
        <w:t xml:space="preserve"> p</w:t>
      </w:r>
      <w:r w:rsidR="00080D83" w:rsidRPr="0032082F">
        <w:rPr>
          <w:rFonts w:cstheme="minorHAnsi"/>
        </w:rPr>
        <w:t xml:space="preserve">our but </w:t>
      </w:r>
      <w:r w:rsidR="00DD3BFA" w:rsidRPr="0032082F">
        <w:rPr>
          <w:rFonts w:cstheme="minorHAnsi"/>
        </w:rPr>
        <w:t xml:space="preserve">depuis Juillet 2016 </w:t>
      </w:r>
      <w:r w:rsidR="00080D83" w:rsidRPr="0032082F">
        <w:rPr>
          <w:rFonts w:cstheme="minorHAnsi"/>
        </w:rPr>
        <w:t xml:space="preserve">de donner aux mamans, des </w:t>
      </w:r>
      <w:r w:rsidR="000012EB" w:rsidRPr="0032082F">
        <w:rPr>
          <w:rFonts w:cstheme="minorHAnsi"/>
        </w:rPr>
        <w:t>bases fondamentales pour</w:t>
      </w:r>
      <w:r w:rsidR="00080D83" w:rsidRPr="0032082F">
        <w:rPr>
          <w:rFonts w:cstheme="minorHAnsi"/>
        </w:rPr>
        <w:t xml:space="preserve"> des</w:t>
      </w:r>
      <w:r w:rsidR="00D15049" w:rsidRPr="0032082F">
        <w:rPr>
          <w:rFonts w:cstheme="minorHAnsi"/>
        </w:rPr>
        <w:t xml:space="preserve"> bonne</w:t>
      </w:r>
      <w:r w:rsidR="00080D83" w:rsidRPr="0032082F">
        <w:rPr>
          <w:rFonts w:cstheme="minorHAnsi"/>
        </w:rPr>
        <w:t>s pratiques</w:t>
      </w:r>
      <w:r w:rsidR="00D15049" w:rsidRPr="0032082F">
        <w:rPr>
          <w:rFonts w:cstheme="minorHAnsi"/>
        </w:rPr>
        <w:t xml:space="preserve"> </w:t>
      </w:r>
      <w:r w:rsidR="00080D83" w:rsidRPr="0032082F">
        <w:rPr>
          <w:rFonts w:cstheme="minorHAnsi"/>
        </w:rPr>
        <w:t xml:space="preserve">alimentaires </w:t>
      </w:r>
      <w:r w:rsidR="0032082F" w:rsidRPr="0032082F">
        <w:rPr>
          <w:rFonts w:cstheme="minorHAnsi"/>
        </w:rPr>
        <w:t xml:space="preserve">et hygiène chez les enfants de </w:t>
      </w:r>
      <w:r w:rsidR="00080D83" w:rsidRPr="0032082F">
        <w:rPr>
          <w:rFonts w:cstheme="minorHAnsi"/>
        </w:rPr>
        <w:t xml:space="preserve">6 Mois </w:t>
      </w:r>
      <w:r w:rsidR="0032082F" w:rsidRPr="0032082F">
        <w:rPr>
          <w:rFonts w:cstheme="minorHAnsi"/>
        </w:rPr>
        <w:t>à</w:t>
      </w:r>
      <w:r w:rsidR="0032082F">
        <w:rPr>
          <w:rFonts w:cstheme="minorHAnsi"/>
        </w:rPr>
        <w:t xml:space="preserve"> </w:t>
      </w:r>
      <w:r w:rsidR="00080D83" w:rsidRPr="0032082F">
        <w:rPr>
          <w:rFonts w:cstheme="minorHAnsi"/>
        </w:rPr>
        <w:t xml:space="preserve">3 ans vivant en milieu </w:t>
      </w:r>
      <w:r w:rsidR="0032082F" w:rsidRPr="0032082F">
        <w:rPr>
          <w:rFonts w:cstheme="minorHAnsi"/>
        </w:rPr>
        <w:t>rural</w:t>
      </w:r>
      <w:r w:rsidR="00D82A35" w:rsidRPr="0032082F">
        <w:rPr>
          <w:rFonts w:cstheme="minorHAnsi"/>
        </w:rPr>
        <w:t xml:space="preserve">. </w:t>
      </w:r>
      <w:r w:rsidR="0032082F">
        <w:rPr>
          <w:rFonts w:cstheme="minorHAnsi"/>
        </w:rPr>
        <w:t>Les</w:t>
      </w:r>
      <w:r w:rsidR="00080D83" w:rsidRPr="0032082F">
        <w:rPr>
          <w:rFonts w:cstheme="minorHAnsi"/>
        </w:rPr>
        <w:t xml:space="preserve"> mamans </w:t>
      </w:r>
      <w:r w:rsidR="0032082F">
        <w:rPr>
          <w:rFonts w:cstheme="minorHAnsi"/>
        </w:rPr>
        <w:t>ont aussi appris</w:t>
      </w:r>
      <w:r w:rsidR="00080D83" w:rsidRPr="0032082F">
        <w:rPr>
          <w:rFonts w:cstheme="minorHAnsi"/>
        </w:rPr>
        <w:t xml:space="preserve"> les </w:t>
      </w:r>
      <w:r w:rsidR="0032082F" w:rsidRPr="0032082F">
        <w:rPr>
          <w:rFonts w:cstheme="minorHAnsi"/>
        </w:rPr>
        <w:t>différent</w:t>
      </w:r>
      <w:r w:rsidR="0032082F">
        <w:rPr>
          <w:rFonts w:cstheme="minorHAnsi"/>
        </w:rPr>
        <w:t>e</w:t>
      </w:r>
      <w:r w:rsidR="0032082F" w:rsidRPr="0032082F">
        <w:rPr>
          <w:rFonts w:cstheme="minorHAnsi"/>
        </w:rPr>
        <w:t>s</w:t>
      </w:r>
      <w:r w:rsidR="00080D83" w:rsidRPr="0032082F">
        <w:rPr>
          <w:rFonts w:cstheme="minorHAnsi"/>
        </w:rPr>
        <w:t xml:space="preserve"> maladies causées par la </w:t>
      </w:r>
      <w:r w:rsidR="0052694F" w:rsidRPr="0032082F">
        <w:rPr>
          <w:rFonts w:cstheme="minorHAnsi"/>
        </w:rPr>
        <w:t>malnutrition chez les enfants, c</w:t>
      </w:r>
      <w:r w:rsidR="00080D83" w:rsidRPr="0032082F">
        <w:rPr>
          <w:rFonts w:cstheme="minorHAnsi"/>
        </w:rPr>
        <w:t>es conséquences et solution</w:t>
      </w:r>
      <w:r w:rsidR="0052694F" w:rsidRPr="0032082F">
        <w:rPr>
          <w:rFonts w:cstheme="minorHAnsi"/>
        </w:rPr>
        <w:t>s</w:t>
      </w:r>
      <w:r w:rsidR="00080D83" w:rsidRPr="0032082F">
        <w:rPr>
          <w:rFonts w:cstheme="minorHAnsi"/>
        </w:rPr>
        <w:t xml:space="preserve"> pour y remédier. </w:t>
      </w:r>
    </w:p>
    <w:p w:rsidR="0032082F" w:rsidRDefault="0032082F" w:rsidP="0032082F">
      <w:pPr>
        <w:ind w:firstLine="720"/>
        <w:jc w:val="both"/>
        <w:rPr>
          <w:rFonts w:cstheme="minorHAnsi"/>
        </w:rPr>
      </w:pPr>
      <w:r>
        <w:rPr>
          <w:rFonts w:cstheme="minorHAnsi"/>
        </w:rPr>
        <w:t>A l’issue</w:t>
      </w:r>
      <w:r w:rsidR="00DD3BFA" w:rsidRPr="0032082F">
        <w:rPr>
          <w:rFonts w:cstheme="minorHAnsi"/>
        </w:rPr>
        <w:t xml:space="preserve"> de ce projet de</w:t>
      </w:r>
      <w:r w:rsidR="008B3BEA" w:rsidRPr="0032082F">
        <w:rPr>
          <w:rFonts w:cstheme="minorHAnsi"/>
        </w:rPr>
        <w:t xml:space="preserve"> formation</w:t>
      </w:r>
      <w:r w:rsidR="00C638FC" w:rsidRPr="0032082F">
        <w:rPr>
          <w:rFonts w:cstheme="minorHAnsi"/>
        </w:rPr>
        <w:t xml:space="preserve">, </w:t>
      </w:r>
      <w:r>
        <w:rPr>
          <w:rFonts w:cstheme="minorHAnsi"/>
        </w:rPr>
        <w:t xml:space="preserve">Graine de Baobab va très bientôt identifier des </w:t>
      </w:r>
      <w:r w:rsidRPr="0032082F">
        <w:rPr>
          <w:rFonts w:cstheme="minorHAnsi"/>
          <w:b/>
        </w:rPr>
        <w:t>relais communautaires</w:t>
      </w:r>
      <w:r>
        <w:rPr>
          <w:rFonts w:cstheme="minorHAnsi"/>
          <w:b/>
        </w:rPr>
        <w:t xml:space="preserve">. </w:t>
      </w:r>
      <w:r>
        <w:rPr>
          <w:rFonts w:cstheme="minorHAnsi"/>
        </w:rPr>
        <w:t>Le rôle du relais sera :</w:t>
      </w:r>
    </w:p>
    <w:p w:rsidR="0032082F" w:rsidRPr="003216AB" w:rsidRDefault="0032082F" w:rsidP="003216AB">
      <w:pPr>
        <w:pStyle w:val="Paragraphedeliste"/>
        <w:numPr>
          <w:ilvl w:val="0"/>
          <w:numId w:val="13"/>
        </w:numPr>
        <w:jc w:val="both"/>
        <w:rPr>
          <w:rFonts w:cstheme="minorHAnsi"/>
        </w:rPr>
      </w:pPr>
      <w:r w:rsidRPr="003216AB">
        <w:rPr>
          <w:rFonts w:cstheme="minorHAnsi"/>
        </w:rPr>
        <w:t xml:space="preserve">prendre en charge ou de référer tous les cas de malnutrition rencontrés dans le village </w:t>
      </w:r>
    </w:p>
    <w:p w:rsidR="0032082F" w:rsidRPr="003216AB" w:rsidRDefault="0032082F" w:rsidP="003216AB">
      <w:pPr>
        <w:pStyle w:val="Paragraphedeliste"/>
        <w:numPr>
          <w:ilvl w:val="0"/>
          <w:numId w:val="13"/>
        </w:numPr>
        <w:jc w:val="both"/>
        <w:rPr>
          <w:rFonts w:cstheme="minorHAnsi"/>
        </w:rPr>
      </w:pPr>
      <w:r w:rsidRPr="003216AB">
        <w:rPr>
          <w:rFonts w:cstheme="minorHAnsi"/>
        </w:rPr>
        <w:t xml:space="preserve">d’établir la carte de la situation nutritionnelle des enfants et des femmes dans leur zone de responsabilité.  </w:t>
      </w:r>
    </w:p>
    <w:p w:rsidR="0032082F" w:rsidRPr="003216AB" w:rsidRDefault="0032082F" w:rsidP="003216AB">
      <w:pPr>
        <w:pStyle w:val="Paragraphedeliste"/>
        <w:numPr>
          <w:ilvl w:val="0"/>
          <w:numId w:val="13"/>
        </w:numPr>
        <w:jc w:val="both"/>
        <w:rPr>
          <w:rFonts w:cstheme="minorHAnsi"/>
        </w:rPr>
      </w:pPr>
      <w:r w:rsidRPr="003216AB">
        <w:rPr>
          <w:rFonts w:cstheme="minorHAnsi"/>
        </w:rPr>
        <w:t xml:space="preserve">de faciliter les échanges entre les mamans et les futures mamans. </w:t>
      </w:r>
    </w:p>
    <w:p w:rsidR="00D22C49" w:rsidRDefault="0032082F" w:rsidP="0032082F">
      <w:pPr>
        <w:ind w:firstLine="720"/>
        <w:jc w:val="both"/>
        <w:rPr>
          <w:rFonts w:cstheme="minorHAnsi"/>
        </w:rPr>
      </w:pPr>
      <w:r>
        <w:rPr>
          <w:rFonts w:cstheme="minorHAnsi"/>
        </w:rPr>
        <w:t>En effet, le</w:t>
      </w:r>
      <w:r w:rsidR="00C638FC" w:rsidRPr="0032082F">
        <w:rPr>
          <w:rFonts w:cstheme="minorHAnsi"/>
        </w:rPr>
        <w:t>s familles ayant mis en pratique nos e</w:t>
      </w:r>
      <w:r w:rsidR="003216AB">
        <w:rPr>
          <w:rFonts w:cstheme="minorHAnsi"/>
        </w:rPr>
        <w:t xml:space="preserve">nseignements seront davantage </w:t>
      </w:r>
      <w:r w:rsidR="00C638FC" w:rsidRPr="0032082F">
        <w:rPr>
          <w:rFonts w:cstheme="minorHAnsi"/>
        </w:rPr>
        <w:t>formées</w:t>
      </w:r>
      <w:r w:rsidR="008B3BEA" w:rsidRPr="0032082F">
        <w:rPr>
          <w:rFonts w:cstheme="minorHAnsi"/>
        </w:rPr>
        <w:t xml:space="preserve"> </w:t>
      </w:r>
      <w:r w:rsidR="00017DA4" w:rsidRPr="0032082F">
        <w:rPr>
          <w:rFonts w:cstheme="minorHAnsi"/>
        </w:rPr>
        <w:t>afi</w:t>
      </w:r>
      <w:r w:rsidR="00C638FC" w:rsidRPr="0032082F">
        <w:rPr>
          <w:rFonts w:cstheme="minorHAnsi"/>
        </w:rPr>
        <w:t xml:space="preserve">n </w:t>
      </w:r>
      <w:r>
        <w:rPr>
          <w:rFonts w:cstheme="minorHAnsi"/>
        </w:rPr>
        <w:t>qu’elles fassent le rappel</w:t>
      </w:r>
      <w:r w:rsidR="00672751" w:rsidRPr="0032082F">
        <w:rPr>
          <w:rFonts w:cstheme="minorHAnsi"/>
        </w:rPr>
        <w:t xml:space="preserve"> à leurs camarade</w:t>
      </w:r>
      <w:r>
        <w:rPr>
          <w:rFonts w:cstheme="minorHAnsi"/>
        </w:rPr>
        <w:t>s</w:t>
      </w:r>
      <w:r w:rsidR="00672751" w:rsidRPr="0032082F">
        <w:rPr>
          <w:rFonts w:cstheme="minorHAnsi"/>
        </w:rPr>
        <w:t xml:space="preserve"> </w:t>
      </w:r>
      <w:r w:rsidR="0052694F" w:rsidRPr="0032082F">
        <w:rPr>
          <w:rFonts w:cstheme="minorHAnsi"/>
        </w:rPr>
        <w:t>et à d’autres générations</w:t>
      </w:r>
      <w:r>
        <w:rPr>
          <w:rFonts w:cstheme="minorHAnsi"/>
        </w:rPr>
        <w:t xml:space="preserve"> : </w:t>
      </w:r>
      <w:r w:rsidR="00672751" w:rsidRPr="0032082F">
        <w:rPr>
          <w:rFonts w:cstheme="minorHAnsi"/>
        </w:rPr>
        <w:t>des séances de sensibilisation et démonstrations culinaires</w:t>
      </w:r>
      <w:r>
        <w:rPr>
          <w:rFonts w:cstheme="minorHAnsi"/>
        </w:rPr>
        <w:t xml:space="preserve"> seront organisé</w:t>
      </w:r>
      <w:r w:rsidR="003216AB">
        <w:rPr>
          <w:rFonts w:cstheme="minorHAnsi"/>
        </w:rPr>
        <w:t>e</w:t>
      </w:r>
      <w:r>
        <w:rPr>
          <w:rFonts w:cstheme="minorHAnsi"/>
        </w:rPr>
        <w:t>s avec l’appui</w:t>
      </w:r>
      <w:r w:rsidR="0097271C" w:rsidRPr="0032082F">
        <w:rPr>
          <w:rFonts w:cstheme="minorHAnsi"/>
        </w:rPr>
        <w:t xml:space="preserve"> de</w:t>
      </w:r>
      <w:r>
        <w:rPr>
          <w:rFonts w:cstheme="minorHAnsi"/>
        </w:rPr>
        <w:t>s</w:t>
      </w:r>
      <w:r w:rsidR="00181073" w:rsidRPr="0032082F">
        <w:rPr>
          <w:rFonts w:cstheme="minorHAnsi"/>
        </w:rPr>
        <w:t xml:space="preserve"> </w:t>
      </w:r>
      <w:bookmarkStart w:id="0" w:name="_Hlk510715217"/>
      <w:r w:rsidR="00181073" w:rsidRPr="0032082F">
        <w:rPr>
          <w:rFonts w:cstheme="minorHAnsi"/>
        </w:rPr>
        <w:t>relais communauta</w:t>
      </w:r>
      <w:r>
        <w:rPr>
          <w:rFonts w:cstheme="minorHAnsi"/>
        </w:rPr>
        <w:t>ires</w:t>
      </w:r>
      <w:bookmarkEnd w:id="0"/>
      <w:r>
        <w:rPr>
          <w:rFonts w:cstheme="minorHAnsi"/>
        </w:rPr>
        <w:t>.</w:t>
      </w:r>
    </w:p>
    <w:p w:rsidR="0032082F" w:rsidRPr="0032082F" w:rsidRDefault="0032082F" w:rsidP="0032082F">
      <w:pPr>
        <w:ind w:firstLine="720"/>
        <w:jc w:val="both"/>
        <w:rPr>
          <w:rFonts w:cstheme="minorHAnsi"/>
        </w:rPr>
      </w:pPr>
    </w:p>
    <w:p w:rsidR="008B3BEA" w:rsidRPr="00BF451F" w:rsidRDefault="008B3BEA" w:rsidP="0032082F">
      <w:pPr>
        <w:jc w:val="both"/>
        <w:rPr>
          <w:rFonts w:ascii="Lucida Handwriting" w:hAnsi="Lucida Handwriting"/>
          <w:b/>
          <w:u w:val="single"/>
        </w:rPr>
      </w:pPr>
      <w:r w:rsidRPr="00BF451F">
        <w:rPr>
          <w:rFonts w:ascii="Lucida Handwriting" w:hAnsi="Lucida Handwriting"/>
          <w:b/>
          <w:u w:val="single"/>
        </w:rPr>
        <w:t>2. Déroulement de la</w:t>
      </w:r>
      <w:r w:rsidR="0032082F">
        <w:rPr>
          <w:rFonts w:ascii="Lucida Handwriting" w:hAnsi="Lucida Handwriting"/>
          <w:b/>
          <w:u w:val="single"/>
        </w:rPr>
        <w:t xml:space="preserve"> </w:t>
      </w:r>
      <w:r w:rsidRPr="00BF451F">
        <w:rPr>
          <w:rFonts w:ascii="Lucida Handwriting" w:hAnsi="Lucida Handwriting"/>
          <w:b/>
          <w:u w:val="single"/>
        </w:rPr>
        <w:t>formation</w:t>
      </w:r>
      <w:r w:rsidR="0032082F">
        <w:rPr>
          <w:rFonts w:ascii="Lucida Handwriting" w:hAnsi="Lucida Handwriting"/>
          <w:b/>
          <w:u w:val="single"/>
        </w:rPr>
        <w:t xml:space="preserve"> </w:t>
      </w:r>
    </w:p>
    <w:p w:rsidR="0032082F" w:rsidRDefault="008B3BEA" w:rsidP="0032082F">
      <w:pPr>
        <w:ind w:firstLine="720"/>
        <w:jc w:val="both"/>
        <w:rPr>
          <w:rFonts w:eastAsia="Times New Roman" w:cs="Times New Roman"/>
        </w:rPr>
      </w:pPr>
      <w:r w:rsidRPr="008B3BEA">
        <w:t>La format</w:t>
      </w:r>
      <w:r w:rsidR="0052694F">
        <w:t xml:space="preserve">ion pendant </w:t>
      </w:r>
      <w:r w:rsidR="0032082F">
        <w:t>les trois premiers mois</w:t>
      </w:r>
      <w:r w:rsidR="0052694F">
        <w:t xml:space="preserve"> de l’an 2018</w:t>
      </w:r>
      <w:r w:rsidRPr="008B3BEA">
        <w:t xml:space="preserve"> a comporté</w:t>
      </w:r>
      <w:r w:rsidR="00F25EC9">
        <w:t xml:space="preserve"> </w:t>
      </w:r>
      <w:r w:rsidR="00D906AA">
        <w:t xml:space="preserve">la réalisation </w:t>
      </w:r>
      <w:r w:rsidR="00F25EC9" w:rsidRPr="00A05038">
        <w:t xml:space="preserve">des </w:t>
      </w:r>
      <w:r w:rsidR="00164C3E" w:rsidRPr="00A05038">
        <w:rPr>
          <w:rFonts w:eastAsia="Times New Roman" w:cs="Times New Roman"/>
        </w:rPr>
        <w:t xml:space="preserve">séances d’animation </w:t>
      </w:r>
      <w:r w:rsidR="0052694F" w:rsidRPr="00A05038">
        <w:rPr>
          <w:rFonts w:eastAsia="Times New Roman" w:cs="Times New Roman"/>
        </w:rPr>
        <w:t>hebdomadaire</w:t>
      </w:r>
      <w:r w:rsidR="00164C3E" w:rsidRPr="00A05038">
        <w:rPr>
          <w:rFonts w:eastAsia="Times New Roman" w:cs="Times New Roman"/>
        </w:rPr>
        <w:t xml:space="preserve"> ; l’apprentissage </w:t>
      </w:r>
      <w:r w:rsidR="0052694F" w:rsidRPr="00A05038">
        <w:rPr>
          <w:rFonts w:eastAsia="Times New Roman" w:cs="Times New Roman"/>
        </w:rPr>
        <w:t>des techniques</w:t>
      </w:r>
      <w:r w:rsidR="00164C3E" w:rsidRPr="00A05038">
        <w:rPr>
          <w:rFonts w:eastAsia="Times New Roman" w:cs="Times New Roman"/>
        </w:rPr>
        <w:t xml:space="preserve"> de fabrication de farine enrichie adapt</w:t>
      </w:r>
      <w:r w:rsidR="0032082F">
        <w:rPr>
          <w:rFonts w:eastAsia="Times New Roman" w:cs="Times New Roman"/>
        </w:rPr>
        <w:t>ée</w:t>
      </w:r>
      <w:r w:rsidR="00164C3E" w:rsidRPr="00A05038">
        <w:rPr>
          <w:rFonts w:eastAsia="Times New Roman" w:cs="Times New Roman"/>
        </w:rPr>
        <w:t xml:space="preserve"> à la tranche d’âge de l’enfant</w:t>
      </w:r>
      <w:r w:rsidR="0032082F">
        <w:rPr>
          <w:rFonts w:eastAsia="Times New Roman" w:cs="Times New Roman"/>
        </w:rPr>
        <w:t>,</w:t>
      </w:r>
      <w:r w:rsidR="00164C3E" w:rsidRPr="00A05038">
        <w:rPr>
          <w:rFonts w:eastAsia="Times New Roman" w:cs="Times New Roman"/>
        </w:rPr>
        <w:t xml:space="preserve"> de même que les purées</w:t>
      </w:r>
      <w:r w:rsidR="0052694F" w:rsidRPr="00A05038">
        <w:rPr>
          <w:rFonts w:eastAsia="Times New Roman" w:cs="Times New Roman"/>
        </w:rPr>
        <w:t xml:space="preserve"> et les </w:t>
      </w:r>
      <w:r w:rsidR="008566B6" w:rsidRPr="00A05038">
        <w:rPr>
          <w:rFonts w:eastAsia="Times New Roman" w:cs="Times New Roman"/>
        </w:rPr>
        <w:t>dépistages</w:t>
      </w:r>
      <w:r w:rsidR="00164C3E" w:rsidRPr="00A05038">
        <w:rPr>
          <w:rFonts w:eastAsia="Times New Roman" w:cs="Times New Roman"/>
        </w:rPr>
        <w:t xml:space="preserve">. </w:t>
      </w:r>
    </w:p>
    <w:p w:rsidR="0032082F" w:rsidRDefault="00164C3E" w:rsidP="0032082F">
      <w:pPr>
        <w:ind w:firstLine="720"/>
        <w:jc w:val="both"/>
      </w:pPr>
      <w:r w:rsidRPr="00A05038">
        <w:rPr>
          <w:rFonts w:eastAsia="Times New Roman" w:cs="Times New Roman"/>
        </w:rPr>
        <w:t xml:space="preserve">Des </w:t>
      </w:r>
      <w:r w:rsidR="00F25EC9" w:rsidRPr="00A05038">
        <w:t>démonstrations culinaires et</w:t>
      </w:r>
      <w:r w:rsidR="0032082F">
        <w:t xml:space="preserve"> des </w:t>
      </w:r>
      <w:r w:rsidR="008B3BEA" w:rsidRPr="00A05038">
        <w:t>exposés thé</w:t>
      </w:r>
      <w:r w:rsidR="001371BC" w:rsidRPr="00A05038">
        <w:t xml:space="preserve">matiques faits par </w:t>
      </w:r>
      <w:r w:rsidR="0052694F" w:rsidRPr="00A05038">
        <w:t xml:space="preserve">les animateurs </w:t>
      </w:r>
      <w:r w:rsidR="008566B6" w:rsidRPr="00A05038">
        <w:t xml:space="preserve">de </w:t>
      </w:r>
      <w:r w:rsidR="001371BC" w:rsidRPr="00A05038">
        <w:t xml:space="preserve">l’ONG Graine de </w:t>
      </w:r>
      <w:r w:rsidRPr="00A05038">
        <w:t>Baobab o</w:t>
      </w:r>
      <w:r w:rsidR="008566B6" w:rsidRPr="00A05038">
        <w:t>nt permis au</w:t>
      </w:r>
      <w:r w:rsidR="00221FCF" w:rsidRPr="00A05038">
        <w:t>x</w:t>
      </w:r>
      <w:r w:rsidR="008566B6" w:rsidRPr="00A05038">
        <w:t xml:space="preserve"> mamans</w:t>
      </w:r>
      <w:r w:rsidRPr="00A05038">
        <w:t xml:space="preserve"> de renforcer </w:t>
      </w:r>
      <w:r w:rsidR="00221FCF" w:rsidRPr="00A05038">
        <w:t xml:space="preserve">leurs </w:t>
      </w:r>
      <w:r w:rsidR="0081006C" w:rsidRPr="00A05038">
        <w:rPr>
          <w:rFonts w:eastAsia="Times New Roman" w:cs="Times New Roman"/>
        </w:rPr>
        <w:t>compétences dans le domaine de nutrition</w:t>
      </w:r>
      <w:r w:rsidR="008B3BEA" w:rsidRPr="00A05038">
        <w:t>.</w:t>
      </w:r>
      <w:r w:rsidR="008B3BEA" w:rsidRPr="008B3BEA">
        <w:t xml:space="preserve"> </w:t>
      </w:r>
    </w:p>
    <w:p w:rsidR="00221FCF" w:rsidRDefault="008B3BEA" w:rsidP="0032082F">
      <w:pPr>
        <w:ind w:firstLine="720"/>
        <w:jc w:val="both"/>
      </w:pPr>
      <w:r w:rsidRPr="008B3BEA">
        <w:t>Dans le domaine de la surveillance nutritionne</w:t>
      </w:r>
      <w:r w:rsidR="0081006C">
        <w:t>lle</w:t>
      </w:r>
      <w:r w:rsidR="0032082F">
        <w:t xml:space="preserve"> </w:t>
      </w:r>
      <w:r w:rsidR="0081006C">
        <w:t xml:space="preserve">des </w:t>
      </w:r>
      <w:r w:rsidR="0032082F">
        <w:t>rappel</w:t>
      </w:r>
      <w:r w:rsidR="0012499C">
        <w:t>s</w:t>
      </w:r>
      <w:r w:rsidR="0032082F">
        <w:t xml:space="preserve"> </w:t>
      </w:r>
      <w:r w:rsidR="0081006C">
        <w:t xml:space="preserve">sur les </w:t>
      </w:r>
      <w:r w:rsidRPr="008B3BEA">
        <w:t>données anthropométriques à partir des normes NCHS/ OMS/CDC (P/T ; IMC ; PB)</w:t>
      </w:r>
      <w:r w:rsidR="0032082F">
        <w:t xml:space="preserve"> </w:t>
      </w:r>
      <w:r w:rsidRPr="008B3BEA">
        <w:t>en %</w:t>
      </w:r>
      <w:r w:rsidR="0032082F">
        <w:t xml:space="preserve"> </w:t>
      </w:r>
      <w:r w:rsidRPr="008B3BEA">
        <w:t>et Z- scor</w:t>
      </w:r>
      <w:r w:rsidR="0081006C">
        <w:t>e du poids médian ont été fait</w:t>
      </w:r>
      <w:r w:rsidR="0032082F">
        <w:t>s</w:t>
      </w:r>
      <w:r w:rsidR="0081006C">
        <w:t xml:space="preserve"> </w:t>
      </w:r>
      <w:r w:rsidR="00221FCF">
        <w:t xml:space="preserve">mais cela ne peut </w:t>
      </w:r>
      <w:r w:rsidR="00553905">
        <w:t>être</w:t>
      </w:r>
      <w:r w:rsidR="0032082F">
        <w:t xml:space="preserve"> maîtrisés</w:t>
      </w:r>
      <w:r w:rsidR="00221FCF">
        <w:t xml:space="preserve"> par les mamans du fait qu’elles sont analphabètes et ne disposeront pas de matériel pour le faire après notre départ</w:t>
      </w:r>
      <w:r w:rsidRPr="008B3BEA">
        <w:t xml:space="preserve">. </w:t>
      </w:r>
    </w:p>
    <w:p w:rsidR="00663C93" w:rsidRDefault="008B3BEA" w:rsidP="0032082F">
      <w:pPr>
        <w:ind w:firstLine="360"/>
        <w:jc w:val="both"/>
      </w:pPr>
      <w:r w:rsidRPr="008B3BEA">
        <w:t>Les fiches de collecte de</w:t>
      </w:r>
      <w:r w:rsidR="0012499C">
        <w:t xml:space="preserve"> données </w:t>
      </w:r>
      <w:r w:rsidR="00221FCF">
        <w:t>ont été remplies puis</w:t>
      </w:r>
      <w:r w:rsidRPr="008B3BEA">
        <w:t xml:space="preserve"> passées en revue, en vue de s’assur</w:t>
      </w:r>
      <w:r w:rsidR="00485F26">
        <w:t xml:space="preserve">er que les </w:t>
      </w:r>
      <w:r w:rsidR="00894220">
        <w:t>nutritionnistes</w:t>
      </w:r>
      <w:r w:rsidR="0012499C">
        <w:t xml:space="preserve"> pourront les utilise</w:t>
      </w:r>
      <w:r w:rsidR="005A7E76">
        <w:t>r</w:t>
      </w:r>
      <w:r w:rsidRPr="008B3BEA">
        <w:t xml:space="preserve"> sans difficultés sur </w:t>
      </w:r>
      <w:r w:rsidR="0012499C">
        <w:t xml:space="preserve">le terrain. Les </w:t>
      </w:r>
      <w:r w:rsidR="003E04FD">
        <w:lastRenderedPageBreak/>
        <w:t>documents,</w:t>
      </w:r>
      <w:r w:rsidR="0012499C">
        <w:t xml:space="preserve"> les </w:t>
      </w:r>
      <w:r w:rsidR="005A7E76">
        <w:t>boites images, le matériel de cuisine</w:t>
      </w:r>
      <w:r w:rsidR="0012499C">
        <w:t xml:space="preserve"> mis </w:t>
      </w:r>
      <w:r w:rsidR="003E04FD">
        <w:t>à</w:t>
      </w:r>
      <w:r w:rsidR="00A5569A">
        <w:t xml:space="preserve"> notre disposition par la Coopération Allemande </w:t>
      </w:r>
      <w:r w:rsidR="0012499C">
        <w:t xml:space="preserve">GIZ et celles de </w:t>
      </w:r>
      <w:r w:rsidR="003E04FD">
        <w:t>l’ONG Graine de Baobab</w:t>
      </w:r>
      <w:r w:rsidR="0012499C">
        <w:t xml:space="preserve"> </w:t>
      </w:r>
      <w:r w:rsidRPr="008B3BEA">
        <w:t>ont s</w:t>
      </w:r>
      <w:r w:rsidR="003E04FD">
        <w:t>ervi de sup</w:t>
      </w:r>
      <w:r w:rsidR="0097271C">
        <w:t>ports à la formation</w:t>
      </w:r>
      <w:r w:rsidR="00A5569A">
        <w:t xml:space="preserve">. </w:t>
      </w:r>
      <w:r w:rsidR="0097271C">
        <w:t>Ainsi l</w:t>
      </w:r>
      <w:r w:rsidR="009D3E7F">
        <w:t>es modules abordés</w:t>
      </w:r>
      <w:r w:rsidR="004A1C42">
        <w:t xml:space="preserve"> </w:t>
      </w:r>
      <w:r w:rsidR="009D3E7F">
        <w:t>au cours</w:t>
      </w:r>
      <w:r w:rsidR="004A1C42">
        <w:t xml:space="preserve"> de</w:t>
      </w:r>
      <w:r w:rsidR="0032082F">
        <w:t xml:space="preserve"> </w:t>
      </w:r>
      <w:r w:rsidR="004A1C42">
        <w:t>cette formation</w:t>
      </w:r>
      <w:r w:rsidR="00A5569A">
        <w:t xml:space="preserve"> sont</w:t>
      </w:r>
      <w:r w:rsidR="004A1C42">
        <w:t> :</w:t>
      </w:r>
    </w:p>
    <w:p w:rsidR="00663C93" w:rsidRPr="005A7745" w:rsidRDefault="0097271C" w:rsidP="0032082F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Module </w:t>
      </w:r>
      <w:r w:rsidR="0032082F">
        <w:t>1 :</w:t>
      </w:r>
      <w:r w:rsidR="00A5569A">
        <w:t xml:space="preserve"> l’importance de donner uniquement son propre lait à </w:t>
      </w:r>
      <w:r w:rsidR="00935D3D">
        <w:t>l’enfant</w:t>
      </w:r>
      <w:r w:rsidR="00A5569A">
        <w:t xml:space="preserve"> sans addition d’une autre chose du premier jour de sa naissance jusqu’</w:t>
      </w:r>
      <w:r w:rsidR="0032082F">
        <w:t xml:space="preserve">à l’âge de </w:t>
      </w:r>
      <w:r w:rsidR="00A5569A">
        <w:t>6 mois</w:t>
      </w:r>
      <w:r w:rsidR="0032082F">
        <w:t xml:space="preserve"> </w:t>
      </w:r>
      <w:r w:rsidR="008B3BEA" w:rsidRPr="00663C93">
        <w:t>(th</w:t>
      </w:r>
      <w:r w:rsidR="008B3BEA" w:rsidRPr="00663C93">
        <w:rPr>
          <w:rFonts w:cs="Calibri"/>
        </w:rPr>
        <w:t>é</w:t>
      </w:r>
      <w:r w:rsidR="008B3BEA" w:rsidRPr="00663C93">
        <w:t>orie et pratique)</w:t>
      </w:r>
      <w:r w:rsidR="004A1C42" w:rsidRPr="00663C93">
        <w:t> </w:t>
      </w:r>
      <w:r w:rsidR="004A1C42" w:rsidRPr="00663C93">
        <w:rPr>
          <w:rFonts w:ascii="Calibri" w:hAnsi="Calibri" w:cs="Calibri"/>
        </w:rPr>
        <w:t xml:space="preserve">; </w:t>
      </w:r>
    </w:p>
    <w:p w:rsidR="00935D3D" w:rsidRPr="00935D3D" w:rsidRDefault="00A5569A" w:rsidP="0032082F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Module </w:t>
      </w:r>
      <w:r w:rsidR="0032082F">
        <w:t>2 :</w:t>
      </w:r>
      <w:r>
        <w:t xml:space="preserve"> les </w:t>
      </w:r>
      <w:r w:rsidR="005A7745">
        <w:t xml:space="preserve">aliments et </w:t>
      </w:r>
      <w:r w:rsidR="00935D3D">
        <w:t>leurs apports</w:t>
      </w:r>
      <w:r w:rsidR="005A7745">
        <w:t xml:space="preserve"> </w:t>
      </w:r>
      <w:r w:rsidR="00B634D2">
        <w:t>à</w:t>
      </w:r>
      <w:r w:rsidR="005A7745">
        <w:t xml:space="preserve"> l’organisme</w:t>
      </w:r>
      <w:r w:rsidR="00935D3D">
        <w:t> chez un bébé de</w:t>
      </w:r>
      <w:r w:rsidR="0032082F">
        <w:t xml:space="preserve"> </w:t>
      </w:r>
      <w:r>
        <w:t>6 mois</w:t>
      </w:r>
      <w:r w:rsidR="00935D3D">
        <w:t xml:space="preserve"> et plus</w:t>
      </w:r>
      <w:r w:rsidR="005A7745">
        <w:t> ;</w:t>
      </w:r>
    </w:p>
    <w:p w:rsidR="009D3E7F" w:rsidRPr="00935D3D" w:rsidRDefault="00663C93" w:rsidP="0032082F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D3D">
        <w:t xml:space="preserve">Module </w:t>
      </w:r>
      <w:r w:rsidR="0032082F">
        <w:t xml:space="preserve">3 : </w:t>
      </w:r>
      <w:r w:rsidRPr="00935D3D">
        <w:t xml:space="preserve">les </w:t>
      </w:r>
      <w:r w:rsidR="00935D3D" w:rsidRPr="00935D3D">
        <w:t xml:space="preserve">causes et </w:t>
      </w:r>
      <w:r w:rsidRPr="00935D3D">
        <w:t>conséquences d</w:t>
      </w:r>
      <w:r w:rsidR="00935D3D" w:rsidRPr="00935D3D">
        <w:t>e la malnutrition</w:t>
      </w:r>
      <w:r w:rsidR="005A7745" w:rsidRPr="00935D3D">
        <w:t> : cas du Kwashiorkor et du marasme</w:t>
      </w:r>
      <w:r w:rsidR="0032082F">
        <w:t> ;</w:t>
      </w:r>
    </w:p>
    <w:p w:rsidR="002D65F7" w:rsidRPr="002D65F7" w:rsidRDefault="008B3BEA" w:rsidP="0032082F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E7F">
        <w:t xml:space="preserve">Module </w:t>
      </w:r>
      <w:r w:rsidR="0032082F">
        <w:t>4 :</w:t>
      </w:r>
      <w:r w:rsidRPr="009D3E7F">
        <w:t xml:space="preserve"> </w:t>
      </w:r>
      <w:r w:rsidR="00B634D2">
        <w:t>prévention</w:t>
      </w:r>
      <w:r w:rsidR="00B634D2" w:rsidRPr="00B634D2">
        <w:t xml:space="preserve"> </w:t>
      </w:r>
      <w:r w:rsidR="00B634D2">
        <w:t>du Kwa</w:t>
      </w:r>
      <w:r w:rsidR="00D143CC">
        <w:t>shiorkor et du marasme</w:t>
      </w:r>
      <w:r w:rsidR="002D65F7">
        <w:t xml:space="preserve"> plus démonstration culinaire</w:t>
      </w:r>
      <w:r w:rsidR="00B634D2">
        <w:t> ;</w:t>
      </w:r>
    </w:p>
    <w:p w:rsidR="00B634D2" w:rsidRPr="00F51A25" w:rsidRDefault="008B3BEA" w:rsidP="0032082F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E7F">
        <w:t xml:space="preserve">Module </w:t>
      </w:r>
      <w:r w:rsidR="00D143CC">
        <w:t>5</w:t>
      </w:r>
      <w:r w:rsidR="003148A4">
        <w:t xml:space="preserve"> : </w:t>
      </w:r>
      <w:r w:rsidRPr="009D3E7F">
        <w:t>l</w:t>
      </w:r>
      <w:r w:rsidRPr="009D3E7F">
        <w:rPr>
          <w:rFonts w:cs="Calibri"/>
        </w:rPr>
        <w:t>’</w:t>
      </w:r>
      <w:r w:rsidR="002D65F7">
        <w:t xml:space="preserve">hygiène en </w:t>
      </w:r>
      <w:r w:rsidR="00B634D2">
        <w:t>générale</w:t>
      </w:r>
    </w:p>
    <w:p w:rsidR="00F51A25" w:rsidRPr="00935D3D" w:rsidRDefault="00F51A25" w:rsidP="0032082F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Module 6 : </w:t>
      </w:r>
      <w:r w:rsidR="003148A4">
        <w:t>Détermination d’autres</w:t>
      </w:r>
      <w:r>
        <w:t xml:space="preserve"> besoin</w:t>
      </w:r>
      <w:r w:rsidR="0032082F">
        <w:t>s</w:t>
      </w:r>
      <w:r>
        <w:t xml:space="preserve"> en formation </w:t>
      </w:r>
      <w:r w:rsidR="003148A4">
        <w:t>pour une</w:t>
      </w:r>
      <w:r>
        <w:t xml:space="preserve"> ali</w:t>
      </w:r>
      <w:r w:rsidR="003148A4">
        <w:t>mentation équilibré</w:t>
      </w:r>
      <w:r w:rsidR="0032082F">
        <w:t xml:space="preserve">e des femmes enceinte et enfants de moins de </w:t>
      </w:r>
      <w:r w:rsidR="003148A4">
        <w:t>5 ans.</w:t>
      </w:r>
    </w:p>
    <w:p w:rsidR="00935D3D" w:rsidRPr="00B634D2" w:rsidRDefault="00935D3D" w:rsidP="0032082F">
      <w:pPr>
        <w:pStyle w:val="Paragraphedeliste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BEA" w:rsidRPr="00F8710F" w:rsidRDefault="008B3BEA" w:rsidP="0032082F">
      <w:pPr>
        <w:jc w:val="both"/>
        <w:rPr>
          <w:rFonts w:ascii="Lucida Handwriting" w:hAnsi="Lucida Handwriting"/>
          <w:b/>
          <w:u w:val="single"/>
        </w:rPr>
      </w:pPr>
      <w:r w:rsidRPr="00F8710F">
        <w:rPr>
          <w:rFonts w:ascii="Lucida Handwriting" w:hAnsi="Lucida Handwriting"/>
          <w:b/>
          <w:u w:val="single"/>
        </w:rPr>
        <w:t>3. Résultats de la formation</w:t>
      </w:r>
      <w:r w:rsidR="0032082F">
        <w:rPr>
          <w:rFonts w:ascii="Lucida Handwriting" w:hAnsi="Lucida Handwriting"/>
          <w:b/>
          <w:u w:val="single"/>
        </w:rPr>
        <w:t xml:space="preserve"> </w:t>
      </w:r>
    </w:p>
    <w:p w:rsidR="008B3BEA" w:rsidRPr="00F8710F" w:rsidRDefault="008B3BEA" w:rsidP="0032082F">
      <w:pPr>
        <w:jc w:val="both"/>
        <w:rPr>
          <w:b/>
          <w:i/>
          <w:u w:val="single"/>
        </w:rPr>
      </w:pPr>
      <w:r w:rsidRPr="00F8710F">
        <w:rPr>
          <w:b/>
          <w:i/>
          <w:u w:val="single"/>
        </w:rPr>
        <w:t xml:space="preserve">3.1. </w:t>
      </w:r>
      <w:r w:rsidR="007026B6">
        <w:rPr>
          <w:b/>
          <w:i/>
          <w:u w:val="single"/>
        </w:rPr>
        <w:t>A</w:t>
      </w:r>
      <w:r w:rsidR="00F8710F" w:rsidRPr="00F8710F">
        <w:rPr>
          <w:b/>
          <w:i/>
          <w:u w:val="single"/>
        </w:rPr>
        <w:t>cquisition</w:t>
      </w:r>
      <w:r w:rsidRPr="00F8710F">
        <w:rPr>
          <w:b/>
          <w:i/>
          <w:u w:val="single"/>
        </w:rPr>
        <w:t xml:space="preserve"> de connaissances</w:t>
      </w:r>
      <w:r w:rsidR="0032082F">
        <w:rPr>
          <w:b/>
          <w:i/>
          <w:u w:val="single"/>
        </w:rPr>
        <w:t xml:space="preserve"> </w:t>
      </w:r>
      <w:r w:rsidR="007026B6">
        <w:rPr>
          <w:b/>
          <w:i/>
          <w:u w:val="single"/>
        </w:rPr>
        <w:t>et nutrition des enfants</w:t>
      </w:r>
    </w:p>
    <w:p w:rsidR="007026B6" w:rsidRDefault="007026B6" w:rsidP="0032082F">
      <w:pPr>
        <w:jc w:val="both"/>
      </w:pPr>
      <w:r>
        <w:rPr>
          <w:b/>
          <w:u w:val="single"/>
        </w:rPr>
        <w:t>Avant intervention T1-2018</w:t>
      </w:r>
      <w:r w:rsidR="0032082F">
        <w:rPr>
          <w:b/>
          <w:u w:val="single"/>
        </w:rPr>
        <w:t> :</w:t>
      </w:r>
      <w:r w:rsidR="008B3BEA" w:rsidRPr="002F6AE1">
        <w:t xml:space="preserve"> </w:t>
      </w:r>
      <w:r w:rsidR="00ED25D1" w:rsidRPr="002F6AE1">
        <w:t>Cela a eu lieu en Janvier 2018</w:t>
      </w:r>
      <w:r>
        <w:t>. Deux objectifs :</w:t>
      </w:r>
    </w:p>
    <w:p w:rsidR="007026B6" w:rsidRDefault="00ED25D1" w:rsidP="007026B6">
      <w:pPr>
        <w:pStyle w:val="Paragraphedeliste"/>
        <w:numPr>
          <w:ilvl w:val="0"/>
          <w:numId w:val="9"/>
        </w:numPr>
        <w:jc w:val="both"/>
      </w:pPr>
      <w:r w:rsidRPr="007026B6">
        <w:t>évaluer le niveau des mamans afin de savoir si les choses apprise</w:t>
      </w:r>
      <w:r w:rsidR="008D4AF2" w:rsidRPr="007026B6">
        <w:t>s</w:t>
      </w:r>
      <w:r w:rsidRPr="007026B6">
        <w:t xml:space="preserve"> depuis Juillet 2016 à Décembre 2017 ont été </w:t>
      </w:r>
      <w:r w:rsidR="008F7A68" w:rsidRPr="007026B6">
        <w:t xml:space="preserve">retenues ; </w:t>
      </w:r>
    </w:p>
    <w:p w:rsidR="007026B6" w:rsidRDefault="008F7A68" w:rsidP="007026B6">
      <w:pPr>
        <w:pStyle w:val="Paragraphedeliste"/>
        <w:numPr>
          <w:ilvl w:val="0"/>
          <w:numId w:val="9"/>
        </w:numPr>
        <w:jc w:val="both"/>
      </w:pPr>
      <w:r w:rsidRPr="007026B6">
        <w:t>faire l</w:t>
      </w:r>
      <w:r w:rsidR="00875A17" w:rsidRPr="007026B6">
        <w:t xml:space="preserve">e dépistage pour voir l’état </w:t>
      </w:r>
      <w:r w:rsidR="003A12F0" w:rsidRPr="007026B6">
        <w:t>nutritionnel</w:t>
      </w:r>
      <w:r w:rsidRPr="007026B6">
        <w:t xml:space="preserve"> des enfants.</w:t>
      </w:r>
    </w:p>
    <w:p w:rsidR="00AF3378" w:rsidRDefault="003842EA" w:rsidP="007026B6">
      <w:pPr>
        <w:jc w:val="both"/>
      </w:pPr>
      <w:r w:rsidRPr="007026B6">
        <w:t>Sur</w:t>
      </w:r>
      <w:r w:rsidR="003A12F0" w:rsidRPr="007026B6">
        <w:t xml:space="preserve"> 151</w:t>
      </w:r>
      <w:r w:rsidR="008D4AF2" w:rsidRPr="007026B6">
        <w:t xml:space="preserve"> participant</w:t>
      </w:r>
      <w:r w:rsidR="003A12F0" w:rsidRPr="007026B6">
        <w:t xml:space="preserve">es qui ont composé, seulement </w:t>
      </w:r>
      <w:r w:rsidR="003A12F0" w:rsidRPr="007026B6">
        <w:rPr>
          <w:b/>
        </w:rPr>
        <w:t>65</w:t>
      </w:r>
      <w:r w:rsidR="008D4AF2" w:rsidRPr="007026B6">
        <w:rPr>
          <w:b/>
        </w:rPr>
        <w:t xml:space="preserve"> ont eu l</w:t>
      </w:r>
      <w:r w:rsidR="003A12F0" w:rsidRPr="007026B6">
        <w:rPr>
          <w:b/>
        </w:rPr>
        <w:t>a moyenne sur 20 soit 43,05</w:t>
      </w:r>
      <w:r w:rsidR="001A6D5C" w:rsidRPr="007026B6">
        <w:rPr>
          <w:b/>
        </w:rPr>
        <w:t>%.</w:t>
      </w:r>
      <w:r w:rsidR="001A6D5C" w:rsidRPr="007026B6">
        <w:t xml:space="preserve"> La moyenne générale des participants</w:t>
      </w:r>
      <w:r w:rsidR="007026B6">
        <w:t xml:space="preserve"> a été de 6,75 sur 20</w:t>
      </w:r>
      <w:r w:rsidR="0032082F" w:rsidRPr="007026B6">
        <w:t xml:space="preserve"> </w:t>
      </w:r>
      <w:r w:rsidR="007026B6">
        <w:t xml:space="preserve">(tableau ci-dessous). </w:t>
      </w:r>
    </w:p>
    <w:p w:rsidR="007026B6" w:rsidRPr="007026B6" w:rsidRDefault="007026B6" w:rsidP="007026B6">
      <w:pPr>
        <w:jc w:val="both"/>
      </w:pPr>
      <w:r>
        <w:t>Sur</w:t>
      </w:r>
      <w:r w:rsidRPr="001A6D5C">
        <w:t xml:space="preserve"> 151</w:t>
      </w:r>
      <w:r>
        <w:t xml:space="preserve"> enfants qui ont été dépisté, </w:t>
      </w:r>
      <w:r>
        <w:rPr>
          <w:b/>
        </w:rPr>
        <w:t>1</w:t>
      </w:r>
      <w:r w:rsidR="002E111D">
        <w:rPr>
          <w:b/>
        </w:rPr>
        <w:t>1</w:t>
      </w:r>
      <w:r>
        <w:rPr>
          <w:b/>
        </w:rPr>
        <w:t>4 enfants (soit 75</w:t>
      </w:r>
      <w:r w:rsidRPr="0032082F">
        <w:rPr>
          <w:b/>
        </w:rPr>
        <w:t>%</w:t>
      </w:r>
      <w:r>
        <w:rPr>
          <w:b/>
        </w:rPr>
        <w:t>)</w:t>
      </w:r>
      <w:r w:rsidRPr="0032082F">
        <w:rPr>
          <w:b/>
        </w:rPr>
        <w:t xml:space="preserve"> ont un écart type compris entre -2 et -3 ce qui se traduit par un état de malnutrition modéré</w:t>
      </w:r>
      <w:r>
        <w:t xml:space="preserve"> qui risque d’être grave si rien n’est fait et </w:t>
      </w:r>
      <w:r w:rsidRPr="0032082F">
        <w:rPr>
          <w:b/>
        </w:rPr>
        <w:t xml:space="preserve">6 enfants sur les 151 dépisté sont sévèrement malnutries, soit </w:t>
      </w:r>
      <w:r>
        <w:rPr>
          <w:b/>
        </w:rPr>
        <w:t>4</w:t>
      </w:r>
      <w:r w:rsidRPr="0032082F">
        <w:rPr>
          <w:b/>
        </w:rPr>
        <w:t>%.</w:t>
      </w:r>
      <w:r w:rsidR="00CD2BAA">
        <w:t xml:space="preserve"> </w:t>
      </w:r>
    </w:p>
    <w:tbl>
      <w:tblPr>
        <w:tblStyle w:val="TableauGrille5Fonc-Accentuation2"/>
        <w:tblW w:w="10065" w:type="dxa"/>
        <w:tblInd w:w="-998" w:type="dxa"/>
        <w:tblLook w:val="04A0" w:firstRow="1" w:lastRow="0" w:firstColumn="1" w:lastColumn="0" w:noHBand="0" w:noVBand="1"/>
      </w:tblPr>
      <w:tblGrid>
        <w:gridCol w:w="1848"/>
        <w:gridCol w:w="2589"/>
        <w:gridCol w:w="3091"/>
        <w:gridCol w:w="2537"/>
      </w:tblGrid>
      <w:tr w:rsidR="00E64CE3" w:rsidRPr="001A6D5C" w:rsidTr="00004F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Villages</w:t>
            </w:r>
          </w:p>
        </w:tc>
        <w:tc>
          <w:tcPr>
            <w:tcW w:w="2589" w:type="dxa"/>
          </w:tcPr>
          <w:p w:rsidR="00875A17" w:rsidRPr="001A6D5C" w:rsidRDefault="00875A17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A6D5C">
              <w:rPr>
                <w:sz w:val="16"/>
              </w:rPr>
              <w:t>Nombre de Participantes</w:t>
            </w:r>
          </w:p>
        </w:tc>
        <w:tc>
          <w:tcPr>
            <w:tcW w:w="3091" w:type="dxa"/>
          </w:tcPr>
          <w:p w:rsidR="00875A17" w:rsidRPr="001A6D5C" w:rsidRDefault="00875A17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A6D5C">
              <w:rPr>
                <w:sz w:val="16"/>
              </w:rPr>
              <w:t>Effectif des mamans</w:t>
            </w:r>
            <w:r w:rsidR="001A6D5C" w:rsidRPr="001A6D5C">
              <w:rPr>
                <w:sz w:val="16"/>
              </w:rPr>
              <w:t xml:space="preserve"> ayant une note</w:t>
            </w:r>
            <w:r w:rsidRPr="001A6D5C">
              <w:rPr>
                <w:sz w:val="16"/>
              </w:rPr>
              <w:t xml:space="preserve"> entre 0 et 09</w:t>
            </w:r>
          </w:p>
        </w:tc>
        <w:tc>
          <w:tcPr>
            <w:tcW w:w="2537" w:type="dxa"/>
          </w:tcPr>
          <w:p w:rsidR="00875A17" w:rsidRPr="001A6D5C" w:rsidRDefault="00875A17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A6D5C">
              <w:rPr>
                <w:sz w:val="16"/>
              </w:rPr>
              <w:t>Effectif des mamans ayant une note comprise</w:t>
            </w:r>
            <w:r w:rsidR="0032082F">
              <w:rPr>
                <w:sz w:val="16"/>
              </w:rPr>
              <w:t xml:space="preserve"> </w:t>
            </w:r>
            <w:r w:rsidRPr="001A6D5C">
              <w:rPr>
                <w:sz w:val="16"/>
              </w:rPr>
              <w:t>entre 10 et 20</w:t>
            </w:r>
          </w:p>
        </w:tc>
      </w:tr>
      <w:tr w:rsidR="00E64CE3" w:rsidRPr="001A6D5C" w:rsidTr="00004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Tipétit</w:t>
            </w:r>
          </w:p>
        </w:tc>
        <w:tc>
          <w:tcPr>
            <w:tcW w:w="2589" w:type="dxa"/>
          </w:tcPr>
          <w:p w:rsidR="00875A17" w:rsidRPr="001A6D5C" w:rsidRDefault="00875A1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27</w:t>
            </w:r>
          </w:p>
        </w:tc>
        <w:tc>
          <w:tcPr>
            <w:tcW w:w="3091" w:type="dxa"/>
          </w:tcPr>
          <w:p w:rsidR="00875A17" w:rsidRPr="001A6D5C" w:rsidRDefault="00875A1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11</w:t>
            </w:r>
          </w:p>
        </w:tc>
        <w:tc>
          <w:tcPr>
            <w:tcW w:w="2537" w:type="dxa"/>
          </w:tcPr>
          <w:p w:rsidR="00875A17" w:rsidRPr="001A6D5C" w:rsidRDefault="00875A1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16</w:t>
            </w:r>
          </w:p>
        </w:tc>
      </w:tr>
      <w:tr w:rsidR="00E64CE3" w:rsidRPr="001A6D5C" w:rsidTr="00004F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Pèpèrèkou</w:t>
            </w:r>
          </w:p>
        </w:tc>
        <w:tc>
          <w:tcPr>
            <w:tcW w:w="2589" w:type="dxa"/>
          </w:tcPr>
          <w:p w:rsidR="00875A17" w:rsidRPr="001A6D5C" w:rsidRDefault="00875A1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36</w:t>
            </w:r>
          </w:p>
        </w:tc>
        <w:tc>
          <w:tcPr>
            <w:tcW w:w="3091" w:type="dxa"/>
          </w:tcPr>
          <w:p w:rsidR="00875A17" w:rsidRPr="001A6D5C" w:rsidRDefault="00875A1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32</w:t>
            </w:r>
          </w:p>
        </w:tc>
        <w:tc>
          <w:tcPr>
            <w:tcW w:w="2537" w:type="dxa"/>
          </w:tcPr>
          <w:p w:rsidR="00875A17" w:rsidRPr="001A6D5C" w:rsidRDefault="00875A1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04</w:t>
            </w:r>
          </w:p>
        </w:tc>
      </w:tr>
      <w:tr w:rsidR="00E64CE3" w:rsidRPr="001A6D5C" w:rsidTr="00004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Kouanwanrgou</w:t>
            </w:r>
          </w:p>
        </w:tc>
        <w:tc>
          <w:tcPr>
            <w:tcW w:w="2589" w:type="dxa"/>
          </w:tcPr>
          <w:p w:rsidR="00875A17" w:rsidRPr="001A6D5C" w:rsidRDefault="00435CD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24</w:t>
            </w:r>
          </w:p>
        </w:tc>
        <w:tc>
          <w:tcPr>
            <w:tcW w:w="3091" w:type="dxa"/>
          </w:tcPr>
          <w:p w:rsidR="00875A17" w:rsidRPr="001A6D5C" w:rsidRDefault="00435CD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11</w:t>
            </w:r>
          </w:p>
        </w:tc>
        <w:tc>
          <w:tcPr>
            <w:tcW w:w="2537" w:type="dxa"/>
          </w:tcPr>
          <w:p w:rsidR="00875A17" w:rsidRPr="001A6D5C" w:rsidRDefault="00435CD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13</w:t>
            </w:r>
          </w:p>
        </w:tc>
      </w:tr>
      <w:tr w:rsidR="00E64CE3" w:rsidRPr="001A6D5C" w:rsidTr="00004F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Didompè</w:t>
            </w:r>
          </w:p>
        </w:tc>
        <w:tc>
          <w:tcPr>
            <w:tcW w:w="2589" w:type="dxa"/>
          </w:tcPr>
          <w:p w:rsidR="00875A17" w:rsidRPr="001A6D5C" w:rsidRDefault="00435CD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19</w:t>
            </w:r>
          </w:p>
        </w:tc>
        <w:tc>
          <w:tcPr>
            <w:tcW w:w="3091" w:type="dxa"/>
          </w:tcPr>
          <w:p w:rsidR="00875A17" w:rsidRPr="001A6D5C" w:rsidRDefault="00435CD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10</w:t>
            </w:r>
          </w:p>
        </w:tc>
        <w:tc>
          <w:tcPr>
            <w:tcW w:w="2537" w:type="dxa"/>
          </w:tcPr>
          <w:p w:rsidR="00875A17" w:rsidRPr="001A6D5C" w:rsidRDefault="00435CD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09</w:t>
            </w:r>
          </w:p>
        </w:tc>
      </w:tr>
      <w:tr w:rsidR="00E64CE3" w:rsidRPr="001A6D5C" w:rsidTr="00004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Koussounongou</w:t>
            </w:r>
          </w:p>
        </w:tc>
        <w:tc>
          <w:tcPr>
            <w:tcW w:w="2589" w:type="dxa"/>
          </w:tcPr>
          <w:p w:rsidR="00875A17" w:rsidRPr="001A6D5C" w:rsidRDefault="00435CD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28</w:t>
            </w:r>
          </w:p>
        </w:tc>
        <w:tc>
          <w:tcPr>
            <w:tcW w:w="3091" w:type="dxa"/>
          </w:tcPr>
          <w:p w:rsidR="00875A17" w:rsidRPr="001A6D5C" w:rsidRDefault="00435CD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11</w:t>
            </w:r>
          </w:p>
        </w:tc>
        <w:tc>
          <w:tcPr>
            <w:tcW w:w="2537" w:type="dxa"/>
          </w:tcPr>
          <w:p w:rsidR="00875A17" w:rsidRPr="001A6D5C" w:rsidRDefault="00435CD7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17</w:t>
            </w:r>
          </w:p>
        </w:tc>
      </w:tr>
      <w:tr w:rsidR="00E64CE3" w:rsidRPr="001A6D5C" w:rsidTr="00004F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875A17" w:rsidRPr="001A6D5C" w:rsidRDefault="00875A17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Kounitc</w:t>
            </w:r>
            <w:r w:rsidR="00435CD7" w:rsidRPr="001A6D5C">
              <w:rPr>
                <w:sz w:val="16"/>
              </w:rPr>
              <w:t>h</w:t>
            </w:r>
            <w:r w:rsidRPr="001A6D5C">
              <w:rPr>
                <w:sz w:val="16"/>
              </w:rPr>
              <w:t>iangou</w:t>
            </w:r>
          </w:p>
        </w:tc>
        <w:tc>
          <w:tcPr>
            <w:tcW w:w="2589" w:type="dxa"/>
          </w:tcPr>
          <w:p w:rsidR="00875A17" w:rsidRPr="001A6D5C" w:rsidRDefault="00435CD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17</w:t>
            </w:r>
          </w:p>
        </w:tc>
        <w:tc>
          <w:tcPr>
            <w:tcW w:w="3091" w:type="dxa"/>
          </w:tcPr>
          <w:p w:rsidR="00875A17" w:rsidRPr="001A6D5C" w:rsidRDefault="00435CD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11</w:t>
            </w:r>
          </w:p>
        </w:tc>
        <w:tc>
          <w:tcPr>
            <w:tcW w:w="2537" w:type="dxa"/>
          </w:tcPr>
          <w:p w:rsidR="00875A17" w:rsidRPr="001A6D5C" w:rsidRDefault="00435CD7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06</w:t>
            </w:r>
          </w:p>
        </w:tc>
      </w:tr>
      <w:tr w:rsidR="00E64CE3" w:rsidRPr="001A6D5C" w:rsidTr="00004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9E7D1A" w:rsidRPr="001A6D5C" w:rsidRDefault="009E7D1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TOTAL</w:t>
            </w:r>
          </w:p>
        </w:tc>
        <w:tc>
          <w:tcPr>
            <w:tcW w:w="2589" w:type="dxa"/>
          </w:tcPr>
          <w:p w:rsidR="009E7D1A" w:rsidRPr="001A6D5C" w:rsidRDefault="00A472CE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151</w:t>
            </w:r>
          </w:p>
        </w:tc>
        <w:tc>
          <w:tcPr>
            <w:tcW w:w="3091" w:type="dxa"/>
          </w:tcPr>
          <w:p w:rsidR="009E7D1A" w:rsidRPr="001A6D5C" w:rsidRDefault="00495AFC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86</w:t>
            </w:r>
          </w:p>
        </w:tc>
        <w:tc>
          <w:tcPr>
            <w:tcW w:w="2537" w:type="dxa"/>
          </w:tcPr>
          <w:p w:rsidR="009E7D1A" w:rsidRPr="001A6D5C" w:rsidRDefault="00495AFC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65</w:t>
            </w:r>
          </w:p>
        </w:tc>
      </w:tr>
    </w:tbl>
    <w:p w:rsidR="00AF3378" w:rsidRDefault="00AF3378" w:rsidP="0032082F">
      <w:pPr>
        <w:jc w:val="both"/>
      </w:pPr>
    </w:p>
    <w:tbl>
      <w:tblPr>
        <w:tblStyle w:val="TableauGrille5Fonc-Accentuation2"/>
        <w:tblW w:w="10065" w:type="dxa"/>
        <w:tblInd w:w="-998" w:type="dxa"/>
        <w:tblLook w:val="04A0" w:firstRow="1" w:lastRow="0" w:firstColumn="1" w:lastColumn="0" w:noHBand="0" w:noVBand="1"/>
      </w:tblPr>
      <w:tblGrid>
        <w:gridCol w:w="1848"/>
        <w:gridCol w:w="2589"/>
        <w:gridCol w:w="3091"/>
        <w:gridCol w:w="2537"/>
      </w:tblGrid>
      <w:tr w:rsidR="007026B6" w:rsidRPr="00AF3378" w:rsidTr="00702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4"/>
          </w:tcPr>
          <w:p w:rsidR="007026B6" w:rsidRPr="00AF3378" w:rsidRDefault="007026B6" w:rsidP="007026B6">
            <w:pPr>
              <w:jc w:val="both"/>
              <w:rPr>
                <w:sz w:val="24"/>
              </w:rPr>
            </w:pPr>
            <w:r w:rsidRPr="00AF3378">
              <w:lastRenderedPageBreak/>
              <w:t>DEPISTAGE DES ENFANTS</w:t>
            </w:r>
            <w:r>
              <w:t xml:space="preserve"> EN JANVIER 2018</w:t>
            </w:r>
          </w:p>
        </w:tc>
      </w:tr>
      <w:tr w:rsidR="007026B6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Villages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Nombre d’enfants trouvés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Effectif</w:t>
            </w:r>
            <w:r>
              <w:rPr>
                <w:b/>
                <w:sz w:val="16"/>
              </w:rPr>
              <w:t xml:space="preserve"> des enfants moyennement malnutris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Effectif</w:t>
            </w:r>
            <w:r>
              <w:rPr>
                <w:b/>
                <w:sz w:val="16"/>
              </w:rPr>
              <w:t xml:space="preserve"> des enfants sévèrement malnutris</w:t>
            </w:r>
          </w:p>
        </w:tc>
      </w:tr>
      <w:tr w:rsidR="007026B6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Tipétit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27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02</w:t>
            </w:r>
          </w:p>
        </w:tc>
      </w:tr>
      <w:tr w:rsidR="007026B6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Pèpèrèkou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36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>0</w:t>
            </w:r>
          </w:p>
        </w:tc>
      </w:tr>
      <w:tr w:rsidR="007026B6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Kouanwanrgou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24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01</w:t>
            </w:r>
          </w:p>
        </w:tc>
      </w:tr>
      <w:tr w:rsidR="007026B6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Didompè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19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>2</w:t>
            </w:r>
          </w:p>
        </w:tc>
      </w:tr>
      <w:tr w:rsidR="007026B6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Koussounongou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28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01</w:t>
            </w:r>
          </w:p>
        </w:tc>
      </w:tr>
      <w:tr w:rsidR="007026B6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Kounitchiangou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17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>0</w:t>
            </w:r>
          </w:p>
        </w:tc>
      </w:tr>
      <w:tr w:rsidR="007026B6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7026B6" w:rsidRPr="001A6D5C" w:rsidRDefault="007026B6" w:rsidP="007026B6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TOTAL</w:t>
            </w:r>
          </w:p>
        </w:tc>
        <w:tc>
          <w:tcPr>
            <w:tcW w:w="2589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151</w:t>
            </w:r>
          </w:p>
        </w:tc>
        <w:tc>
          <w:tcPr>
            <w:tcW w:w="3091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114</w:t>
            </w:r>
          </w:p>
        </w:tc>
        <w:tc>
          <w:tcPr>
            <w:tcW w:w="2537" w:type="dxa"/>
          </w:tcPr>
          <w:p w:rsidR="007026B6" w:rsidRPr="001A6D5C" w:rsidRDefault="007026B6" w:rsidP="007026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06</w:t>
            </w:r>
          </w:p>
        </w:tc>
      </w:tr>
    </w:tbl>
    <w:p w:rsidR="007026B6" w:rsidRDefault="007026B6" w:rsidP="0032082F">
      <w:pPr>
        <w:jc w:val="both"/>
      </w:pPr>
    </w:p>
    <w:p w:rsidR="007026B6" w:rsidRDefault="0032082F" w:rsidP="0032082F">
      <w:pPr>
        <w:jc w:val="both"/>
      </w:pPr>
      <w:r>
        <w:rPr>
          <w:b/>
          <w:u w:val="single"/>
        </w:rPr>
        <w:t>Post</w:t>
      </w:r>
      <w:r w:rsidR="006475AA">
        <w:rPr>
          <w:b/>
          <w:u w:val="single"/>
        </w:rPr>
        <w:t xml:space="preserve"> </w:t>
      </w:r>
      <w:r w:rsidR="007026B6">
        <w:rPr>
          <w:b/>
          <w:u w:val="single"/>
        </w:rPr>
        <w:t>intervention T1-2018</w:t>
      </w:r>
      <w:r w:rsidRPr="002F6AE1">
        <w:rPr>
          <w:b/>
          <w:u w:val="single"/>
        </w:rPr>
        <w:t xml:space="preserve"> :</w:t>
      </w:r>
      <w:r w:rsidR="006475AA" w:rsidRPr="002F6AE1">
        <w:t xml:space="preserve"> </w:t>
      </w:r>
      <w:r w:rsidR="007026B6">
        <w:t>Les tests de janvier 2018 ont été refaits dans les villages en m</w:t>
      </w:r>
      <w:r w:rsidR="00231341">
        <w:t>ars</w:t>
      </w:r>
      <w:r w:rsidR="007026B6">
        <w:t xml:space="preserve"> 2018.</w:t>
      </w:r>
    </w:p>
    <w:p w:rsidR="007026B6" w:rsidRDefault="006475AA" w:rsidP="0032082F">
      <w:pPr>
        <w:jc w:val="both"/>
      </w:pPr>
      <w:r>
        <w:t>Sur</w:t>
      </w:r>
      <w:r w:rsidR="00EF748F">
        <w:t xml:space="preserve"> 176</w:t>
      </w:r>
      <w:r w:rsidRPr="001A6D5C">
        <w:t xml:space="preserve"> participante</w:t>
      </w:r>
      <w:r w:rsidR="005A266D">
        <w:t>s qui ont composé, 94</w:t>
      </w:r>
      <w:r w:rsidRPr="001A6D5C">
        <w:t xml:space="preserve"> ont eu la moyenne sur 20 soit </w:t>
      </w:r>
      <w:r w:rsidR="005F1BA2">
        <w:t>53,40</w:t>
      </w:r>
      <w:r w:rsidRPr="001A6D5C">
        <w:t xml:space="preserve">%. </w:t>
      </w:r>
    </w:p>
    <w:p w:rsidR="007026B6" w:rsidRDefault="007026B6" w:rsidP="007026B6">
      <w:pPr>
        <w:jc w:val="both"/>
      </w:pPr>
      <w:r>
        <w:t xml:space="preserve">Et sur </w:t>
      </w:r>
      <w:r w:rsidR="002E111D">
        <w:t>176</w:t>
      </w:r>
      <w:r>
        <w:t xml:space="preserve"> enfants dépistés, </w:t>
      </w:r>
      <w:r w:rsidRPr="0032082F">
        <w:rPr>
          <w:b/>
        </w:rPr>
        <w:t>110 enfants (soit 62,50 %)</w:t>
      </w:r>
      <w:r>
        <w:t xml:space="preserve"> ont un écart type compris entre -2 et -3, ce qui se traduit par un </w:t>
      </w:r>
      <w:r w:rsidRPr="0032082F">
        <w:rPr>
          <w:b/>
        </w:rPr>
        <w:t>état de malnutrition modéré qui risque d’être grave si rien n’est fait.</w:t>
      </w:r>
      <w:r>
        <w:t xml:space="preserve"> </w:t>
      </w:r>
      <w:r w:rsidRPr="007026B6">
        <w:rPr>
          <w:b/>
        </w:rPr>
        <w:t>Aucun enfant sur les 151 dépistés n’est sévèrement malnutri.</w:t>
      </w:r>
    </w:p>
    <w:tbl>
      <w:tblPr>
        <w:tblStyle w:val="TableauGrille5Fonc-Accentuation2"/>
        <w:tblW w:w="10065" w:type="dxa"/>
        <w:tblInd w:w="-998" w:type="dxa"/>
        <w:tblLook w:val="04A0" w:firstRow="1" w:lastRow="0" w:firstColumn="1" w:lastColumn="0" w:noHBand="0" w:noVBand="1"/>
      </w:tblPr>
      <w:tblGrid>
        <w:gridCol w:w="1848"/>
        <w:gridCol w:w="2589"/>
        <w:gridCol w:w="3091"/>
        <w:gridCol w:w="2537"/>
      </w:tblGrid>
      <w:tr w:rsidR="006475AA" w:rsidRPr="001A6D5C" w:rsidTr="00702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Villages</w:t>
            </w:r>
          </w:p>
        </w:tc>
        <w:tc>
          <w:tcPr>
            <w:tcW w:w="2589" w:type="dxa"/>
          </w:tcPr>
          <w:p w:rsidR="006475AA" w:rsidRPr="001A6D5C" w:rsidRDefault="006475AA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A6D5C">
              <w:rPr>
                <w:sz w:val="16"/>
              </w:rPr>
              <w:t xml:space="preserve">Nombre de </w:t>
            </w:r>
            <w:r w:rsidR="0032082F">
              <w:rPr>
                <w:sz w:val="16"/>
              </w:rPr>
              <w:t>p</w:t>
            </w:r>
            <w:r w:rsidRPr="001A6D5C">
              <w:rPr>
                <w:sz w:val="16"/>
              </w:rPr>
              <w:t>articipantes</w:t>
            </w:r>
          </w:p>
        </w:tc>
        <w:tc>
          <w:tcPr>
            <w:tcW w:w="3091" w:type="dxa"/>
          </w:tcPr>
          <w:p w:rsidR="006475AA" w:rsidRPr="001A6D5C" w:rsidRDefault="006475AA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A6D5C">
              <w:rPr>
                <w:sz w:val="16"/>
              </w:rPr>
              <w:t>Effectif des mamans ayant une note entre 0 et 09</w:t>
            </w:r>
          </w:p>
        </w:tc>
        <w:tc>
          <w:tcPr>
            <w:tcW w:w="2537" w:type="dxa"/>
          </w:tcPr>
          <w:p w:rsidR="006475AA" w:rsidRPr="001A6D5C" w:rsidRDefault="006475AA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A6D5C">
              <w:rPr>
                <w:sz w:val="16"/>
              </w:rPr>
              <w:t>Effectif des mamans ayant une note comprise</w:t>
            </w:r>
            <w:r w:rsidR="0032082F">
              <w:rPr>
                <w:sz w:val="16"/>
              </w:rPr>
              <w:t xml:space="preserve"> </w:t>
            </w:r>
            <w:r w:rsidRPr="001A6D5C">
              <w:rPr>
                <w:sz w:val="16"/>
              </w:rPr>
              <w:t>entre 10 et 20</w:t>
            </w:r>
          </w:p>
        </w:tc>
      </w:tr>
      <w:tr w:rsidR="006475AA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Tipétit</w:t>
            </w:r>
          </w:p>
        </w:tc>
        <w:tc>
          <w:tcPr>
            <w:tcW w:w="2589" w:type="dxa"/>
          </w:tcPr>
          <w:p w:rsidR="006475AA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 w:rsidR="005A266D">
              <w:rPr>
                <w:b/>
                <w:sz w:val="16"/>
              </w:rPr>
              <w:t>0</w:t>
            </w:r>
          </w:p>
        </w:tc>
        <w:tc>
          <w:tcPr>
            <w:tcW w:w="3091" w:type="dxa"/>
          </w:tcPr>
          <w:p w:rsidR="006475AA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5A266D">
              <w:rPr>
                <w:b/>
                <w:sz w:val="16"/>
              </w:rPr>
              <w:t>3</w:t>
            </w:r>
          </w:p>
        </w:tc>
        <w:tc>
          <w:tcPr>
            <w:tcW w:w="2537" w:type="dxa"/>
          </w:tcPr>
          <w:p w:rsidR="006475AA" w:rsidRPr="001A6D5C" w:rsidRDefault="005A266D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</w:tr>
      <w:tr w:rsidR="006475AA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Pèpèrèkou</w:t>
            </w:r>
          </w:p>
        </w:tc>
        <w:tc>
          <w:tcPr>
            <w:tcW w:w="2589" w:type="dxa"/>
          </w:tcPr>
          <w:p w:rsidR="006475AA" w:rsidRPr="001A6D5C" w:rsidRDefault="006475AA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3</w:t>
            </w:r>
            <w:r w:rsidR="00231341">
              <w:rPr>
                <w:b/>
                <w:sz w:val="16"/>
              </w:rPr>
              <w:t>2</w:t>
            </w:r>
          </w:p>
        </w:tc>
        <w:tc>
          <w:tcPr>
            <w:tcW w:w="3091" w:type="dxa"/>
          </w:tcPr>
          <w:p w:rsidR="006475AA" w:rsidRPr="001A6D5C" w:rsidRDefault="00231341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5A266D">
              <w:rPr>
                <w:b/>
                <w:sz w:val="16"/>
              </w:rPr>
              <w:t>4</w:t>
            </w:r>
          </w:p>
        </w:tc>
        <w:tc>
          <w:tcPr>
            <w:tcW w:w="2537" w:type="dxa"/>
          </w:tcPr>
          <w:p w:rsidR="006475AA" w:rsidRPr="001A6D5C" w:rsidRDefault="00231341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B30755">
              <w:rPr>
                <w:b/>
                <w:sz w:val="16"/>
              </w:rPr>
              <w:t>8</w:t>
            </w:r>
          </w:p>
        </w:tc>
      </w:tr>
      <w:tr w:rsidR="006475AA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Kouanwanrgou</w:t>
            </w:r>
          </w:p>
        </w:tc>
        <w:tc>
          <w:tcPr>
            <w:tcW w:w="2589" w:type="dxa"/>
          </w:tcPr>
          <w:p w:rsidR="006475AA" w:rsidRPr="001A6D5C" w:rsidRDefault="005A266D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3091" w:type="dxa"/>
          </w:tcPr>
          <w:p w:rsidR="006475AA" w:rsidRPr="001A6D5C" w:rsidRDefault="005A266D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537" w:type="dxa"/>
          </w:tcPr>
          <w:p w:rsidR="006475AA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</w:tr>
      <w:tr w:rsidR="006475AA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Didompè</w:t>
            </w:r>
          </w:p>
        </w:tc>
        <w:tc>
          <w:tcPr>
            <w:tcW w:w="2589" w:type="dxa"/>
          </w:tcPr>
          <w:p w:rsidR="006475AA" w:rsidRPr="001A6D5C" w:rsidRDefault="00231341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91" w:type="dxa"/>
          </w:tcPr>
          <w:p w:rsidR="006475AA" w:rsidRPr="001A6D5C" w:rsidRDefault="006475AA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</w:t>
            </w:r>
            <w:r w:rsidR="00231341">
              <w:rPr>
                <w:b/>
                <w:sz w:val="16"/>
              </w:rPr>
              <w:t>5</w:t>
            </w:r>
          </w:p>
        </w:tc>
        <w:tc>
          <w:tcPr>
            <w:tcW w:w="2537" w:type="dxa"/>
          </w:tcPr>
          <w:p w:rsidR="006475AA" w:rsidRPr="001A6D5C" w:rsidRDefault="00231341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  <w:tr w:rsidR="006475AA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Koussounongou</w:t>
            </w:r>
          </w:p>
        </w:tc>
        <w:tc>
          <w:tcPr>
            <w:tcW w:w="2589" w:type="dxa"/>
          </w:tcPr>
          <w:p w:rsidR="006475AA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91" w:type="dxa"/>
          </w:tcPr>
          <w:p w:rsidR="006475AA" w:rsidRPr="001A6D5C" w:rsidRDefault="006475AA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</w:t>
            </w:r>
            <w:r w:rsidR="00231341">
              <w:rPr>
                <w:b/>
                <w:sz w:val="16"/>
              </w:rPr>
              <w:t>5</w:t>
            </w:r>
          </w:p>
        </w:tc>
        <w:tc>
          <w:tcPr>
            <w:tcW w:w="2537" w:type="dxa"/>
          </w:tcPr>
          <w:p w:rsidR="006475AA" w:rsidRPr="001A6D5C" w:rsidRDefault="006475AA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1</w:t>
            </w:r>
            <w:r w:rsidR="00231341">
              <w:rPr>
                <w:b/>
                <w:sz w:val="16"/>
              </w:rPr>
              <w:t>6</w:t>
            </w:r>
          </w:p>
        </w:tc>
      </w:tr>
      <w:tr w:rsidR="006475AA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Kounitchiangou</w:t>
            </w:r>
          </w:p>
        </w:tc>
        <w:tc>
          <w:tcPr>
            <w:tcW w:w="2589" w:type="dxa"/>
          </w:tcPr>
          <w:p w:rsidR="006475AA" w:rsidRPr="001A6D5C" w:rsidRDefault="00AE1538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 w:rsidR="005A266D">
              <w:rPr>
                <w:b/>
                <w:sz w:val="16"/>
              </w:rPr>
              <w:t>7</w:t>
            </w:r>
          </w:p>
        </w:tc>
        <w:tc>
          <w:tcPr>
            <w:tcW w:w="3091" w:type="dxa"/>
          </w:tcPr>
          <w:p w:rsidR="006475AA" w:rsidRPr="001A6D5C" w:rsidRDefault="00AE1538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B30755">
              <w:rPr>
                <w:b/>
                <w:sz w:val="16"/>
              </w:rPr>
              <w:t>3</w:t>
            </w:r>
          </w:p>
        </w:tc>
        <w:tc>
          <w:tcPr>
            <w:tcW w:w="2537" w:type="dxa"/>
          </w:tcPr>
          <w:p w:rsidR="006475AA" w:rsidRPr="001A6D5C" w:rsidRDefault="00AE1538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</w:tr>
      <w:tr w:rsidR="006475AA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6475AA" w:rsidRPr="001A6D5C" w:rsidRDefault="006475AA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TOTAL</w:t>
            </w:r>
          </w:p>
        </w:tc>
        <w:tc>
          <w:tcPr>
            <w:tcW w:w="2589" w:type="dxa"/>
          </w:tcPr>
          <w:p w:rsidR="006475AA" w:rsidRPr="001A6D5C" w:rsidRDefault="00AB6994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176</w:t>
            </w:r>
          </w:p>
        </w:tc>
        <w:tc>
          <w:tcPr>
            <w:tcW w:w="3091" w:type="dxa"/>
          </w:tcPr>
          <w:p w:rsidR="006475AA" w:rsidRPr="001A6D5C" w:rsidRDefault="005A266D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82</w:t>
            </w:r>
          </w:p>
        </w:tc>
        <w:tc>
          <w:tcPr>
            <w:tcW w:w="2537" w:type="dxa"/>
          </w:tcPr>
          <w:p w:rsidR="006475AA" w:rsidRPr="001A6D5C" w:rsidRDefault="00B30755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  <w:r w:rsidR="005A266D">
              <w:rPr>
                <w:b/>
                <w:sz w:val="16"/>
              </w:rPr>
              <w:t>4</w:t>
            </w:r>
          </w:p>
        </w:tc>
      </w:tr>
    </w:tbl>
    <w:p w:rsidR="00231341" w:rsidRDefault="00231341" w:rsidP="00CD2BAA"/>
    <w:tbl>
      <w:tblPr>
        <w:tblStyle w:val="TableauGrille5Fonc-Accentuation2"/>
        <w:tblW w:w="10065" w:type="dxa"/>
        <w:tblInd w:w="-998" w:type="dxa"/>
        <w:tblLook w:val="04A0" w:firstRow="1" w:lastRow="0" w:firstColumn="1" w:lastColumn="0" w:noHBand="0" w:noVBand="1"/>
      </w:tblPr>
      <w:tblGrid>
        <w:gridCol w:w="1848"/>
        <w:gridCol w:w="2589"/>
        <w:gridCol w:w="3091"/>
        <w:gridCol w:w="2537"/>
      </w:tblGrid>
      <w:tr w:rsidR="00231341" w:rsidRPr="001A6D5C" w:rsidTr="00702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4"/>
          </w:tcPr>
          <w:p w:rsidR="00231341" w:rsidRPr="00AF3378" w:rsidRDefault="00231341" w:rsidP="0032082F">
            <w:pPr>
              <w:jc w:val="both"/>
              <w:rPr>
                <w:sz w:val="24"/>
              </w:rPr>
            </w:pPr>
            <w:r w:rsidRPr="00AF3378">
              <w:t>DEPISTAGE DES ENFANTS</w:t>
            </w:r>
            <w:r>
              <w:t xml:space="preserve"> EN JANVIER 2018</w:t>
            </w:r>
          </w:p>
        </w:tc>
      </w:tr>
      <w:tr w:rsidR="00231341" w:rsidRPr="001A6D5C" w:rsidTr="00CD2B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231341" w:rsidRPr="001A6D5C" w:rsidRDefault="00231341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Villages</w:t>
            </w:r>
          </w:p>
        </w:tc>
        <w:tc>
          <w:tcPr>
            <w:tcW w:w="2589" w:type="dxa"/>
          </w:tcPr>
          <w:p w:rsidR="00231341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Nombre d’enfants trouvés</w:t>
            </w:r>
          </w:p>
        </w:tc>
        <w:tc>
          <w:tcPr>
            <w:tcW w:w="3091" w:type="dxa"/>
          </w:tcPr>
          <w:p w:rsidR="00231341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Effectif</w:t>
            </w:r>
            <w:r>
              <w:rPr>
                <w:b/>
                <w:sz w:val="16"/>
              </w:rPr>
              <w:t xml:space="preserve"> d</w:t>
            </w:r>
            <w:r w:rsidR="007026B6">
              <w:rPr>
                <w:b/>
                <w:sz w:val="16"/>
              </w:rPr>
              <w:t>es enfants moyennement malnutri</w:t>
            </w:r>
            <w:r>
              <w:rPr>
                <w:b/>
                <w:sz w:val="16"/>
              </w:rPr>
              <w:t>s</w:t>
            </w:r>
          </w:p>
        </w:tc>
        <w:tc>
          <w:tcPr>
            <w:tcW w:w="2537" w:type="dxa"/>
          </w:tcPr>
          <w:p w:rsidR="00231341" w:rsidRPr="001A6D5C" w:rsidRDefault="00231341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Effectif</w:t>
            </w:r>
            <w:r>
              <w:rPr>
                <w:b/>
                <w:sz w:val="16"/>
              </w:rPr>
              <w:t xml:space="preserve"> </w:t>
            </w:r>
            <w:r w:rsidR="007026B6">
              <w:rPr>
                <w:b/>
                <w:sz w:val="16"/>
              </w:rPr>
              <w:t>des enfants sévèrement malnutri</w:t>
            </w:r>
            <w:r>
              <w:rPr>
                <w:b/>
                <w:sz w:val="16"/>
              </w:rPr>
              <w:t>s</w:t>
            </w:r>
          </w:p>
        </w:tc>
      </w:tr>
      <w:tr w:rsidR="00EF748F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Tipétit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3091" w:type="dxa"/>
          </w:tcPr>
          <w:p w:rsidR="00EF748F" w:rsidRPr="001A6D5C" w:rsidRDefault="00557C9E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537" w:type="dxa"/>
          </w:tcPr>
          <w:p w:rsidR="00EF748F" w:rsidRPr="001A6D5C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</w:tr>
      <w:tr w:rsidR="00EF748F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Pèpèrèkou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3091" w:type="dxa"/>
          </w:tcPr>
          <w:p w:rsidR="00EF748F" w:rsidRPr="001A6D5C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557C9E">
              <w:rPr>
                <w:b/>
                <w:sz w:val="16"/>
              </w:rPr>
              <w:t>9</w:t>
            </w:r>
          </w:p>
        </w:tc>
        <w:tc>
          <w:tcPr>
            <w:tcW w:w="2537" w:type="dxa"/>
          </w:tcPr>
          <w:p w:rsidR="00EF748F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0494">
              <w:rPr>
                <w:b/>
                <w:sz w:val="16"/>
              </w:rPr>
              <w:t>00</w:t>
            </w:r>
          </w:p>
        </w:tc>
      </w:tr>
      <w:tr w:rsidR="00EF748F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Kouanwanrgou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 w:rsidRPr="001A6D5C"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>8</w:t>
            </w:r>
          </w:p>
        </w:tc>
        <w:tc>
          <w:tcPr>
            <w:tcW w:w="3091" w:type="dxa"/>
          </w:tcPr>
          <w:p w:rsidR="00EF748F" w:rsidRPr="001A6D5C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557C9E">
              <w:rPr>
                <w:b/>
                <w:sz w:val="16"/>
              </w:rPr>
              <w:t>6</w:t>
            </w:r>
          </w:p>
        </w:tc>
        <w:tc>
          <w:tcPr>
            <w:tcW w:w="2537" w:type="dxa"/>
          </w:tcPr>
          <w:p w:rsidR="00EF748F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494">
              <w:rPr>
                <w:b/>
                <w:sz w:val="16"/>
              </w:rPr>
              <w:t>00</w:t>
            </w:r>
          </w:p>
        </w:tc>
      </w:tr>
      <w:tr w:rsidR="00EF748F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lastRenderedPageBreak/>
              <w:t>Didompè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91" w:type="dxa"/>
          </w:tcPr>
          <w:p w:rsidR="00EF748F" w:rsidRPr="001A6D5C" w:rsidRDefault="00557C9E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537" w:type="dxa"/>
          </w:tcPr>
          <w:p w:rsidR="00EF748F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0494">
              <w:rPr>
                <w:b/>
                <w:sz w:val="16"/>
              </w:rPr>
              <w:t>00</w:t>
            </w:r>
          </w:p>
        </w:tc>
      </w:tr>
      <w:tr w:rsidR="00EF748F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Koussounongou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91" w:type="dxa"/>
          </w:tcPr>
          <w:p w:rsidR="00EF748F" w:rsidRPr="001A6D5C" w:rsidRDefault="00557C9E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537" w:type="dxa"/>
          </w:tcPr>
          <w:p w:rsidR="00EF748F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494">
              <w:rPr>
                <w:b/>
                <w:sz w:val="16"/>
              </w:rPr>
              <w:t>00</w:t>
            </w:r>
          </w:p>
        </w:tc>
      </w:tr>
      <w:tr w:rsidR="00EF748F" w:rsidRPr="001A6D5C" w:rsidTr="0070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Kounitchiangou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91" w:type="dxa"/>
          </w:tcPr>
          <w:p w:rsidR="00EF748F" w:rsidRPr="001A6D5C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557C9E">
              <w:rPr>
                <w:b/>
                <w:sz w:val="16"/>
              </w:rPr>
              <w:t>8</w:t>
            </w:r>
          </w:p>
        </w:tc>
        <w:tc>
          <w:tcPr>
            <w:tcW w:w="2537" w:type="dxa"/>
          </w:tcPr>
          <w:p w:rsidR="00EF748F" w:rsidRDefault="00EF748F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0494">
              <w:rPr>
                <w:b/>
                <w:sz w:val="16"/>
              </w:rPr>
              <w:t>00</w:t>
            </w:r>
          </w:p>
        </w:tc>
      </w:tr>
      <w:tr w:rsidR="00EF748F" w:rsidRPr="001A6D5C" w:rsidTr="0070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EF748F" w:rsidRPr="001A6D5C" w:rsidRDefault="00EF748F" w:rsidP="0032082F">
            <w:pPr>
              <w:jc w:val="both"/>
              <w:rPr>
                <w:sz w:val="16"/>
              </w:rPr>
            </w:pPr>
            <w:r w:rsidRPr="001A6D5C">
              <w:rPr>
                <w:sz w:val="16"/>
              </w:rPr>
              <w:t>TOTAL</w:t>
            </w:r>
          </w:p>
        </w:tc>
        <w:tc>
          <w:tcPr>
            <w:tcW w:w="2589" w:type="dxa"/>
          </w:tcPr>
          <w:p w:rsidR="00EF748F" w:rsidRPr="001A6D5C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176</w:t>
            </w:r>
          </w:p>
        </w:tc>
        <w:tc>
          <w:tcPr>
            <w:tcW w:w="3091" w:type="dxa"/>
          </w:tcPr>
          <w:p w:rsidR="00EF748F" w:rsidRPr="001A6D5C" w:rsidRDefault="00557C9E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</w:rPr>
            </w:pPr>
            <w:r>
              <w:rPr>
                <w:b/>
                <w:sz w:val="16"/>
              </w:rPr>
              <w:t>110</w:t>
            </w:r>
          </w:p>
        </w:tc>
        <w:tc>
          <w:tcPr>
            <w:tcW w:w="2537" w:type="dxa"/>
          </w:tcPr>
          <w:p w:rsidR="00EF748F" w:rsidRDefault="00EF748F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494">
              <w:rPr>
                <w:b/>
                <w:sz w:val="16"/>
              </w:rPr>
              <w:t>00</w:t>
            </w:r>
          </w:p>
        </w:tc>
      </w:tr>
    </w:tbl>
    <w:p w:rsidR="00231341" w:rsidRDefault="00231341" w:rsidP="0032082F">
      <w:pPr>
        <w:jc w:val="both"/>
      </w:pPr>
    </w:p>
    <w:p w:rsidR="007026B6" w:rsidRDefault="00B30755" w:rsidP="007026B6">
      <w:pPr>
        <w:ind w:firstLine="720"/>
        <w:jc w:val="both"/>
      </w:pPr>
      <w:r w:rsidRPr="007026B6">
        <w:rPr>
          <w:b/>
        </w:rPr>
        <w:t xml:space="preserve">Les </w:t>
      </w:r>
      <w:r w:rsidR="005F1BA2" w:rsidRPr="007026B6">
        <w:rPr>
          <w:b/>
        </w:rPr>
        <w:t>résultats</w:t>
      </w:r>
      <w:r w:rsidRPr="007026B6">
        <w:rPr>
          <w:b/>
        </w:rPr>
        <w:t xml:space="preserve"> de ce second te</w:t>
      </w:r>
      <w:r w:rsidR="0032082F" w:rsidRPr="007026B6">
        <w:rPr>
          <w:b/>
        </w:rPr>
        <w:t>st</w:t>
      </w:r>
      <w:r w:rsidRPr="007026B6">
        <w:rPr>
          <w:b/>
        </w:rPr>
        <w:t xml:space="preserve"> </w:t>
      </w:r>
      <w:r w:rsidR="005F1BA2" w:rsidRPr="007026B6">
        <w:rPr>
          <w:b/>
        </w:rPr>
        <w:t>montrent</w:t>
      </w:r>
      <w:r w:rsidR="008B3BEA" w:rsidRPr="007026B6">
        <w:rPr>
          <w:b/>
        </w:rPr>
        <w:t xml:space="preserve"> une amélioration relative par rapport au</w:t>
      </w:r>
      <w:r w:rsidR="005F1BA2" w:rsidRPr="007026B6">
        <w:rPr>
          <w:b/>
        </w:rPr>
        <w:t xml:space="preserve"> prétest</w:t>
      </w:r>
      <w:r w:rsidR="005F1BA2">
        <w:t>. La moyenne</w:t>
      </w:r>
      <w:r w:rsidRPr="005F1BA2">
        <w:t xml:space="preserve"> est remontée légèrement </w:t>
      </w:r>
      <w:r w:rsidR="008B3BEA" w:rsidRPr="005F1BA2">
        <w:t xml:space="preserve">mais dans l’ensemble le taux d’acquisition de connaissances est resté faible. </w:t>
      </w:r>
    </w:p>
    <w:p w:rsidR="007026B6" w:rsidRDefault="008B3BEA" w:rsidP="007026B6">
      <w:pPr>
        <w:ind w:firstLine="720"/>
        <w:jc w:val="both"/>
      </w:pPr>
      <w:r w:rsidRPr="005F1BA2">
        <w:t>La raison est simple</w:t>
      </w:r>
      <w:r w:rsidR="007026B6">
        <w:t> :</w:t>
      </w:r>
      <w:r w:rsidR="005F1BA2" w:rsidRPr="005F1BA2">
        <w:t xml:space="preserve"> plus de la moitié des mamans</w:t>
      </w:r>
      <w:r w:rsidR="005F1BA2">
        <w:t xml:space="preserve"> n’avait pas suffisamment du temps</w:t>
      </w:r>
      <w:r w:rsidRPr="005F1BA2">
        <w:t xml:space="preserve"> pour comprendre et suivre</w:t>
      </w:r>
      <w:r w:rsidR="005F1BA2">
        <w:t xml:space="preserve"> tous les modules de</w:t>
      </w:r>
      <w:r w:rsidRPr="005F1BA2">
        <w:t xml:space="preserve"> la formation</w:t>
      </w:r>
      <w:r w:rsidR="005F1BA2">
        <w:t xml:space="preserve"> à cause des cérémonies d</w:t>
      </w:r>
      <w:r w:rsidR="007026B6">
        <w:t>e circoncision qui ont commencé</w:t>
      </w:r>
      <w:r w:rsidRPr="005F1BA2">
        <w:t>.</w:t>
      </w:r>
      <w:r w:rsidR="005F1BA2">
        <w:t xml:space="preserve"> Elles s’occupent des courses de festivités de ladite </w:t>
      </w:r>
      <w:r w:rsidR="005F1BA2" w:rsidRPr="00F369A0">
        <w:t>cérémonie.</w:t>
      </w:r>
    </w:p>
    <w:p w:rsidR="007026B6" w:rsidRDefault="005F1BA2" w:rsidP="007026B6">
      <w:pPr>
        <w:ind w:firstLine="720"/>
        <w:jc w:val="both"/>
      </w:pPr>
      <w:r w:rsidRPr="00F369A0">
        <w:t xml:space="preserve"> Il faudrait que l’ONG</w:t>
      </w:r>
      <w:r w:rsidR="008B3BEA" w:rsidRPr="00F369A0">
        <w:t xml:space="preserve"> intensifie la supervision pour maintenir et renforcer les acquis de cette formation au plan théorique et prat</w:t>
      </w:r>
      <w:r w:rsidRPr="00F369A0">
        <w:t>ique jusqu’à la fin de l’année</w:t>
      </w:r>
      <w:r w:rsidR="008B3BEA" w:rsidRPr="00F369A0">
        <w:t xml:space="preserve">. On note que les participants ont un </w:t>
      </w:r>
      <w:r w:rsidR="00F369A0" w:rsidRPr="00F369A0">
        <w:t>savoir-faire</w:t>
      </w:r>
      <w:r w:rsidR="008B3BEA" w:rsidRPr="00F369A0">
        <w:t xml:space="preserve"> dans la pratique, mais la théorie demeure un problème com</w:t>
      </w:r>
      <w:r w:rsidR="00F369A0" w:rsidRPr="00F369A0">
        <w:t>p</w:t>
      </w:r>
      <w:r w:rsidR="008B3BEA" w:rsidRPr="00F369A0">
        <w:t xml:space="preserve">te tenu du niveau de base. </w:t>
      </w:r>
    </w:p>
    <w:p w:rsidR="00F369A0" w:rsidRDefault="008B3BEA" w:rsidP="007026B6">
      <w:pPr>
        <w:ind w:firstLine="720"/>
        <w:jc w:val="both"/>
        <w:rPr>
          <w:color w:val="FF0000"/>
        </w:rPr>
      </w:pPr>
      <w:r w:rsidRPr="00F369A0">
        <w:t xml:space="preserve">En </w:t>
      </w:r>
      <w:r w:rsidRPr="003C17F2">
        <w:t xml:space="preserve">conclusion, </w:t>
      </w:r>
      <w:r w:rsidRPr="006C4193">
        <w:rPr>
          <w:b/>
        </w:rPr>
        <w:t xml:space="preserve">les </w:t>
      </w:r>
      <w:r w:rsidR="006C4193" w:rsidRPr="006C4193">
        <w:rPr>
          <w:b/>
        </w:rPr>
        <w:t xml:space="preserve">mamans </w:t>
      </w:r>
      <w:r w:rsidRPr="006C4193">
        <w:rPr>
          <w:b/>
        </w:rPr>
        <w:t>participant</w:t>
      </w:r>
      <w:r w:rsidR="007026B6" w:rsidRPr="006C4193">
        <w:rPr>
          <w:b/>
        </w:rPr>
        <w:t>e</w:t>
      </w:r>
      <w:r w:rsidRPr="006C4193">
        <w:rPr>
          <w:b/>
        </w:rPr>
        <w:t xml:space="preserve">s </w:t>
      </w:r>
      <w:r w:rsidR="00F369A0" w:rsidRPr="006C4193">
        <w:rPr>
          <w:b/>
        </w:rPr>
        <w:t xml:space="preserve">ont </w:t>
      </w:r>
      <w:r w:rsidR="007026B6" w:rsidRPr="006C4193">
        <w:rPr>
          <w:b/>
        </w:rPr>
        <w:t>obtenu</w:t>
      </w:r>
      <w:r w:rsidR="0032082F" w:rsidRPr="006C4193">
        <w:rPr>
          <w:b/>
        </w:rPr>
        <w:t xml:space="preserve"> </w:t>
      </w:r>
      <w:r w:rsidR="007026B6" w:rsidRPr="006C4193">
        <w:rPr>
          <w:b/>
        </w:rPr>
        <w:t xml:space="preserve">un </w:t>
      </w:r>
      <w:r w:rsidRPr="006C4193">
        <w:rPr>
          <w:b/>
        </w:rPr>
        <w:t>acquis qui aider</w:t>
      </w:r>
      <w:r w:rsidR="006C4193">
        <w:rPr>
          <w:b/>
        </w:rPr>
        <w:t>a</w:t>
      </w:r>
      <w:r w:rsidRPr="006C4193">
        <w:rPr>
          <w:b/>
        </w:rPr>
        <w:t xml:space="preserve"> à </w:t>
      </w:r>
      <w:r w:rsidR="006C4193" w:rsidRPr="006C4193">
        <w:rPr>
          <w:b/>
        </w:rPr>
        <w:t>mieux nourrir leur enfant, m</w:t>
      </w:r>
      <w:r w:rsidR="00F369A0" w:rsidRPr="006C4193">
        <w:rPr>
          <w:b/>
        </w:rPr>
        <w:t xml:space="preserve">ais </w:t>
      </w:r>
      <w:r w:rsidR="006C4193" w:rsidRPr="006C4193">
        <w:rPr>
          <w:b/>
        </w:rPr>
        <w:t>leurs</w:t>
      </w:r>
      <w:r w:rsidR="00F369A0" w:rsidRPr="006C4193">
        <w:rPr>
          <w:b/>
        </w:rPr>
        <w:t xml:space="preserve"> connaissances </w:t>
      </w:r>
      <w:r w:rsidR="00004FEC" w:rsidRPr="006C4193">
        <w:rPr>
          <w:b/>
        </w:rPr>
        <w:t>restent</w:t>
      </w:r>
      <w:r w:rsidR="00F369A0" w:rsidRPr="006C4193">
        <w:rPr>
          <w:b/>
        </w:rPr>
        <w:t xml:space="preserve"> à renforcer</w:t>
      </w:r>
      <w:r w:rsidR="003C17F2" w:rsidRPr="003C17F2">
        <w:t>.</w:t>
      </w:r>
      <w:r w:rsidRPr="003C17F2">
        <w:t xml:space="preserve"> L’utilisation des indices poids par rapport à la taille (P/T) pourrait se l</w:t>
      </w:r>
      <w:r w:rsidR="003C17F2" w:rsidRPr="003C17F2">
        <w:t>imiter dans un premier temps aux agents de l’ONG</w:t>
      </w:r>
      <w:r w:rsidRPr="003C17F2">
        <w:t xml:space="preserve"> qui dispose du personnel</w:t>
      </w:r>
      <w:r w:rsidR="003C17F2" w:rsidRPr="003C17F2">
        <w:t xml:space="preserve"> à même de réaliser le travail</w:t>
      </w:r>
      <w:r w:rsidRPr="003C17F2">
        <w:t xml:space="preserve">. </w:t>
      </w:r>
    </w:p>
    <w:p w:rsidR="00F369A0" w:rsidRDefault="00F369A0" w:rsidP="0032082F">
      <w:pPr>
        <w:jc w:val="both"/>
        <w:rPr>
          <w:color w:val="FF0000"/>
        </w:rPr>
      </w:pPr>
    </w:p>
    <w:p w:rsidR="00F369A0" w:rsidRPr="00004FEC" w:rsidRDefault="00F369A0" w:rsidP="0032082F">
      <w:pPr>
        <w:jc w:val="both"/>
        <w:rPr>
          <w:rFonts w:ascii="Lucida Calligraphy" w:hAnsi="Lucida Calligraphy"/>
          <w:b/>
          <w:sz w:val="20"/>
        </w:rPr>
      </w:pPr>
      <w:r w:rsidRPr="00004FEC">
        <w:rPr>
          <w:rFonts w:ascii="Lucida Calligraphy" w:hAnsi="Lucida Calligraphy"/>
          <w:b/>
          <w:sz w:val="20"/>
        </w:rPr>
        <w:t>3.4. Les leçons ap</w:t>
      </w:r>
      <w:r w:rsidR="003C17F2" w:rsidRPr="00004FEC">
        <w:rPr>
          <w:rFonts w:ascii="Lucida Calligraphy" w:hAnsi="Lucida Calligraphy"/>
          <w:b/>
          <w:sz w:val="20"/>
        </w:rPr>
        <w:t xml:space="preserve">prises de la formation </w:t>
      </w:r>
      <w:r w:rsidR="00004FEC" w:rsidRPr="00004FEC">
        <w:rPr>
          <w:rFonts w:ascii="Lucida Calligraphy" w:hAnsi="Lucida Calligraphy"/>
          <w:b/>
          <w:sz w:val="20"/>
        </w:rPr>
        <w:t>depuis juillet 2016 à Mars 2018</w:t>
      </w:r>
      <w:r w:rsidR="0032082F">
        <w:rPr>
          <w:rFonts w:ascii="Lucida Calligraphy" w:hAnsi="Lucida Calligraphy"/>
          <w:b/>
          <w:sz w:val="20"/>
        </w:rPr>
        <w:t xml:space="preserve"> </w:t>
      </w:r>
    </w:p>
    <w:p w:rsidR="006C4193" w:rsidRDefault="00004FEC" w:rsidP="006C4193">
      <w:pPr>
        <w:ind w:firstLine="720"/>
        <w:jc w:val="both"/>
      </w:pPr>
      <w:r w:rsidRPr="00004FEC">
        <w:t xml:space="preserve">L’atelier de formation des mamans dans les villages des communes de Boukoumbé-Natitingou ont </w:t>
      </w:r>
      <w:r w:rsidR="00F369A0" w:rsidRPr="00004FEC">
        <w:t>montré que</w:t>
      </w:r>
      <w:r w:rsidR="00DE229D">
        <w:t xml:space="preserve"> les réalités nutritionnelles</w:t>
      </w:r>
      <w:r w:rsidR="00F369A0" w:rsidRPr="00004FEC">
        <w:t xml:space="preserve"> sont loin d’être </w:t>
      </w:r>
      <w:r w:rsidR="00DE229D">
        <w:t>identiques. Il n’y a même pas un seul centre Nutritionnel Thérapeutique dans l’un des villages</w:t>
      </w:r>
      <w:r w:rsidR="00DE229D" w:rsidRPr="00004FEC">
        <w:t xml:space="preserve">. </w:t>
      </w:r>
      <w:r w:rsidR="00DE229D">
        <w:t xml:space="preserve">Et </w:t>
      </w:r>
      <w:r w:rsidR="00DE229D" w:rsidRPr="00004FEC">
        <w:t xml:space="preserve">les centres </w:t>
      </w:r>
      <w:r w:rsidR="00DE229D">
        <w:t>de santé sont éloignés de ces villages</w:t>
      </w:r>
      <w:r w:rsidR="00640DE8">
        <w:t>, 15</w:t>
      </w:r>
      <w:r w:rsidR="00DE229D">
        <w:t xml:space="preserve"> à 5</w:t>
      </w:r>
      <w:r w:rsidR="00DE229D" w:rsidRPr="00004FEC">
        <w:t>0 kms</w:t>
      </w:r>
      <w:r w:rsidR="00DE229D">
        <w:t>. Ces hôpitaux connaissent</w:t>
      </w:r>
      <w:r w:rsidR="00F369A0" w:rsidRPr="00004FEC">
        <w:t xml:space="preserve"> d’énormes problèmes de ressources matérielles et </w:t>
      </w:r>
      <w:r w:rsidR="00DE229D">
        <w:t>humaines.</w:t>
      </w:r>
      <w:r w:rsidR="00F369A0" w:rsidRPr="00004FEC">
        <w:t xml:space="preserve"> Dans ces conditions, il est difficile</w:t>
      </w:r>
      <w:r w:rsidR="00640DE8">
        <w:t xml:space="preserve"> pour les agents de l’</w:t>
      </w:r>
      <w:r w:rsidR="003216AB">
        <w:t>État</w:t>
      </w:r>
      <w:r w:rsidR="00F369A0" w:rsidRPr="00004FEC">
        <w:t xml:space="preserve"> d’assurer une supervision régulière et efficace d</w:t>
      </w:r>
      <w:r w:rsidR="00DE229D">
        <w:t>e l’</w:t>
      </w:r>
      <w:r w:rsidR="00A50B34">
        <w:t>é</w:t>
      </w:r>
      <w:r w:rsidR="00DE229D">
        <w:t xml:space="preserve">tat </w:t>
      </w:r>
      <w:r w:rsidR="00A50B34">
        <w:t>nutritionnel</w:t>
      </w:r>
      <w:r w:rsidR="00DE229D">
        <w:t xml:space="preserve"> des enfants</w:t>
      </w:r>
      <w:r w:rsidR="00F369A0" w:rsidRPr="00004FEC">
        <w:t>.</w:t>
      </w:r>
      <w:r w:rsidR="00A50B34">
        <w:t xml:space="preserve"> Ce qui fait que l’on salue le rôle des ONG qui </w:t>
      </w:r>
      <w:r w:rsidR="006C4193">
        <w:t>se rendent</w:t>
      </w:r>
      <w:r w:rsidR="00A50B34">
        <w:t xml:space="preserve"> dans ces villages pour aider les enfants.</w:t>
      </w:r>
      <w:r w:rsidR="00F369A0" w:rsidRPr="00004FEC">
        <w:t xml:space="preserve"> </w:t>
      </w:r>
    </w:p>
    <w:p w:rsidR="006C4193" w:rsidRDefault="00F369A0" w:rsidP="006C4193">
      <w:pPr>
        <w:ind w:firstLine="720"/>
        <w:jc w:val="both"/>
      </w:pPr>
      <w:r w:rsidRPr="00004FEC">
        <w:t xml:space="preserve">S’agissant du niveau </w:t>
      </w:r>
      <w:r w:rsidR="003216AB">
        <w:t xml:space="preserve">scolaire en langue française </w:t>
      </w:r>
      <w:r w:rsidRPr="00004FEC">
        <w:t xml:space="preserve">des participants, il a été trouvé </w:t>
      </w:r>
      <w:r w:rsidR="003216AB">
        <w:t>assez</w:t>
      </w:r>
      <w:r w:rsidRPr="00004FEC">
        <w:t xml:space="preserve"> faible</w:t>
      </w:r>
      <w:r w:rsidR="003216AB">
        <w:t xml:space="preserve"> : </w:t>
      </w:r>
      <w:r w:rsidRPr="00004FEC">
        <w:t>dans ces genres de situations, il faut envisager des for</w:t>
      </w:r>
      <w:r w:rsidR="00A50B34">
        <w:t>mations en langue locale</w:t>
      </w:r>
      <w:r w:rsidRPr="00004FEC">
        <w:t>. Les R</w:t>
      </w:r>
      <w:r w:rsidR="00A50B34">
        <w:t xml:space="preserve">elais </w:t>
      </w:r>
      <w:r w:rsidRPr="00004FEC">
        <w:t>C</w:t>
      </w:r>
      <w:r w:rsidR="00A50B34">
        <w:t>ommunautaires et ménage modèles</w:t>
      </w:r>
      <w:r w:rsidRPr="00004FEC">
        <w:t xml:space="preserve"> formés pourraient reprendre </w:t>
      </w:r>
      <w:r w:rsidR="00A50B34">
        <w:t>de temps en temps</w:t>
      </w:r>
      <w:r w:rsidR="006C4193">
        <w:t>, en langue locale,</w:t>
      </w:r>
      <w:r w:rsidR="00A50B34">
        <w:t xml:space="preserve"> </w:t>
      </w:r>
      <w:r w:rsidRPr="00004FEC">
        <w:t>le</w:t>
      </w:r>
      <w:r w:rsidR="00A50B34">
        <w:t>s modules enseignés</w:t>
      </w:r>
      <w:r w:rsidRPr="00004FEC">
        <w:t xml:space="preserve">. </w:t>
      </w:r>
    </w:p>
    <w:p w:rsidR="00206D13" w:rsidRDefault="00F369A0" w:rsidP="006C4193">
      <w:pPr>
        <w:ind w:firstLine="720"/>
        <w:jc w:val="both"/>
      </w:pPr>
      <w:r w:rsidRPr="00004FEC">
        <w:t>La surveillance nutritionnelle à base communautaire peut être initiée dans cette zone en partant de ce personnel d’appui form</w:t>
      </w:r>
      <w:r w:rsidR="00A50B34">
        <w:t>é en langue locale. Le B</w:t>
      </w:r>
      <w:r w:rsidRPr="00004FEC">
        <w:t>rassard coloré</w:t>
      </w:r>
      <w:r w:rsidR="0032082F">
        <w:t xml:space="preserve"> </w:t>
      </w:r>
      <w:r w:rsidRPr="00004FEC">
        <w:t>pourrait être utilisé pour identifier les enfants souffrant de malnutrition</w:t>
      </w:r>
      <w:r w:rsidR="0032082F">
        <w:t xml:space="preserve"> </w:t>
      </w:r>
      <w:r w:rsidRPr="00004FEC">
        <w:t xml:space="preserve">modérée (jaune) </w:t>
      </w:r>
      <w:r w:rsidRPr="00004FEC">
        <w:lastRenderedPageBreak/>
        <w:t xml:space="preserve">ou sévère (rouge). Ce </w:t>
      </w:r>
      <w:r w:rsidR="006C4193">
        <w:t>t</w:t>
      </w:r>
      <w:r w:rsidRPr="00004FEC">
        <w:t>ype de screening nutritionnel se fait dans les camps de réfugiés pour identifier les enfants malnutris qui sont éligibles aux programmes CNS ou CNT.</w:t>
      </w:r>
    </w:p>
    <w:p w:rsidR="00206D13" w:rsidRDefault="00206D13" w:rsidP="00553905"/>
    <w:p w:rsidR="00206D13" w:rsidRPr="00B26EE3" w:rsidRDefault="00206D13" w:rsidP="0032082F">
      <w:pPr>
        <w:jc w:val="both"/>
        <w:rPr>
          <w:rFonts w:ascii="Lucida Calligraphy" w:hAnsi="Lucida Calligraphy"/>
          <w:b/>
          <w:u w:val="single"/>
        </w:rPr>
      </w:pPr>
      <w:r w:rsidRPr="00B26EE3">
        <w:rPr>
          <w:rFonts w:ascii="Lucida Calligraphy" w:hAnsi="Lucida Calligraphy"/>
          <w:b/>
          <w:u w:val="single"/>
        </w:rPr>
        <w:t>3.5 Quelq</w:t>
      </w:r>
      <w:r w:rsidR="0098390B">
        <w:rPr>
          <w:rFonts w:ascii="Lucida Calligraphy" w:hAnsi="Lucida Calligraphy"/>
          <w:b/>
          <w:u w:val="single"/>
        </w:rPr>
        <w:t>ues recommandations d</w:t>
      </w:r>
      <w:r w:rsidRPr="00B26EE3">
        <w:rPr>
          <w:rFonts w:ascii="Lucida Calligraphy" w:hAnsi="Lucida Calligraphy"/>
          <w:b/>
          <w:u w:val="single"/>
        </w:rPr>
        <w:t>es participants</w:t>
      </w:r>
      <w:r w:rsidR="0032082F">
        <w:rPr>
          <w:rFonts w:ascii="Lucida Calligraphy" w:hAnsi="Lucida Calligraphy"/>
          <w:b/>
          <w:u w:val="single"/>
        </w:rPr>
        <w:t xml:space="preserve"> </w:t>
      </w:r>
    </w:p>
    <w:p w:rsidR="006C4193" w:rsidRDefault="00553905" w:rsidP="006C4193">
      <w:pPr>
        <w:ind w:firstLine="360"/>
        <w:jc w:val="both"/>
      </w:pPr>
      <w:r w:rsidRPr="00CD2058">
        <w:t>À</w:t>
      </w:r>
      <w:r w:rsidR="00206D13" w:rsidRPr="00CD2058">
        <w:t xml:space="preserve"> l’issue de la formation e</w:t>
      </w:r>
      <w:r w:rsidR="0098390B">
        <w:t>n Mars 2018, les participants ont</w:t>
      </w:r>
      <w:r w:rsidR="00206D13" w:rsidRPr="00CD2058">
        <w:t xml:space="preserve"> </w:t>
      </w:r>
      <w:r w:rsidR="006C4193">
        <w:t>émis</w:t>
      </w:r>
      <w:r w:rsidR="00206D13" w:rsidRPr="00CD2058">
        <w:t xml:space="preserve"> des recommandations. </w:t>
      </w:r>
      <w:r w:rsidR="006C4193">
        <w:t>Leurs paroles témoignent de l’enclavement et d</w:t>
      </w:r>
      <w:r w:rsidR="00206D13" w:rsidRPr="00CD2058">
        <w:t>es difficultés de vie dans ces zones</w:t>
      </w:r>
      <w:r w:rsidR="006C4193">
        <w:t>.</w:t>
      </w:r>
    </w:p>
    <w:p w:rsidR="00206D13" w:rsidRPr="00CD2058" w:rsidRDefault="006C4193" w:rsidP="006C4193">
      <w:pPr>
        <w:ind w:firstLine="360"/>
        <w:jc w:val="both"/>
      </w:pPr>
      <w:r>
        <w:t>L</w:t>
      </w:r>
      <w:r w:rsidR="00206D13" w:rsidRPr="00CD2058">
        <w:t>es participants ont demandé :</w:t>
      </w:r>
    </w:p>
    <w:p w:rsidR="00206D13" w:rsidRPr="00CD2058" w:rsidRDefault="00206D13" w:rsidP="0032082F">
      <w:pPr>
        <w:pStyle w:val="Paragraphedeliste"/>
        <w:numPr>
          <w:ilvl w:val="0"/>
          <w:numId w:val="6"/>
        </w:numPr>
        <w:jc w:val="both"/>
        <w:rPr>
          <w:color w:val="auto"/>
        </w:rPr>
      </w:pPr>
      <w:r w:rsidRPr="00CD2058">
        <w:rPr>
          <w:color w:val="auto"/>
        </w:rPr>
        <w:t>Qu</w:t>
      </w:r>
      <w:r w:rsidRPr="00CD2058">
        <w:rPr>
          <w:rFonts w:cs="Calibri"/>
          <w:color w:val="auto"/>
        </w:rPr>
        <w:t>’</w:t>
      </w:r>
      <w:r w:rsidRPr="00CD2058">
        <w:rPr>
          <w:color w:val="auto"/>
        </w:rPr>
        <w:t xml:space="preserve">on 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>quipe leurs centres de sant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 xml:space="preserve"> en mat</w:t>
      </w:r>
      <w:r w:rsidRPr="00CD2058">
        <w:rPr>
          <w:rFonts w:cs="Calibri"/>
          <w:color w:val="auto"/>
        </w:rPr>
        <w:t>é</w:t>
      </w:r>
      <w:r>
        <w:rPr>
          <w:color w:val="auto"/>
        </w:rPr>
        <w:t>riel de suivi nutritionnel</w:t>
      </w:r>
      <w:r w:rsidR="006C4193">
        <w:rPr>
          <w:color w:val="auto"/>
        </w:rPr>
        <w:t> ;</w:t>
      </w:r>
      <w:r w:rsidRPr="00CD2058">
        <w:rPr>
          <w:color w:val="auto"/>
        </w:rPr>
        <w:t xml:space="preserve"> </w:t>
      </w:r>
    </w:p>
    <w:p w:rsidR="00206D13" w:rsidRPr="00CD2058" w:rsidRDefault="00206D13" w:rsidP="0032082F">
      <w:pPr>
        <w:pStyle w:val="Paragraphedeliste"/>
        <w:numPr>
          <w:ilvl w:val="0"/>
          <w:numId w:val="6"/>
        </w:numPr>
        <w:jc w:val="both"/>
        <w:rPr>
          <w:color w:val="auto"/>
        </w:rPr>
      </w:pPr>
      <w:r w:rsidRPr="00CD2058">
        <w:rPr>
          <w:color w:val="auto"/>
        </w:rPr>
        <w:t>Qu</w:t>
      </w:r>
      <w:r w:rsidRPr="00CD2058">
        <w:rPr>
          <w:rFonts w:cs="Calibri"/>
          <w:color w:val="auto"/>
        </w:rPr>
        <w:t>’</w:t>
      </w:r>
      <w:r w:rsidRPr="00CD2058">
        <w:rPr>
          <w:color w:val="auto"/>
        </w:rPr>
        <w:t>il soit affect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 xml:space="preserve"> des relais communautaires en Nutrition en nombre suffisant et bien form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 xml:space="preserve">s et encadré matériellement, financièrement par l’ONG </w:t>
      </w:r>
      <w:r w:rsidR="006C4193">
        <w:rPr>
          <w:color w:val="auto"/>
        </w:rPr>
        <w:t xml:space="preserve">et </w:t>
      </w:r>
      <w:r w:rsidRPr="00CD2058">
        <w:rPr>
          <w:color w:val="auto"/>
        </w:rPr>
        <w:t>par l’</w:t>
      </w:r>
      <w:r w:rsidR="006C4193" w:rsidRPr="00CD2058">
        <w:rPr>
          <w:color w:val="auto"/>
        </w:rPr>
        <w:t>État</w:t>
      </w:r>
      <w:r w:rsidRPr="00CD2058">
        <w:rPr>
          <w:color w:val="auto"/>
        </w:rPr>
        <w:t xml:space="preserve"> ; </w:t>
      </w:r>
    </w:p>
    <w:p w:rsidR="00206D13" w:rsidRPr="00CD2058" w:rsidRDefault="00206D13" w:rsidP="0032082F">
      <w:pPr>
        <w:pStyle w:val="Paragraphedeliste"/>
        <w:numPr>
          <w:ilvl w:val="0"/>
          <w:numId w:val="6"/>
        </w:numPr>
        <w:jc w:val="both"/>
        <w:rPr>
          <w:color w:val="auto"/>
        </w:rPr>
      </w:pPr>
      <w:r w:rsidRPr="00CD2058">
        <w:rPr>
          <w:color w:val="auto"/>
        </w:rPr>
        <w:t>Qu</w:t>
      </w:r>
      <w:r w:rsidRPr="00CD2058">
        <w:rPr>
          <w:rFonts w:cs="Calibri"/>
          <w:color w:val="auto"/>
        </w:rPr>
        <w:t>’</w:t>
      </w:r>
      <w:r w:rsidRPr="00CD2058">
        <w:rPr>
          <w:color w:val="auto"/>
        </w:rPr>
        <w:t>on les forme sur d</w:t>
      </w:r>
      <w:r w:rsidR="006C4193">
        <w:rPr>
          <w:color w:val="auto"/>
        </w:rPr>
        <w:t>e</w:t>
      </w:r>
      <w:r w:rsidRPr="00CD2058">
        <w:rPr>
          <w:color w:val="auto"/>
        </w:rPr>
        <w:t>s a</w:t>
      </w:r>
      <w:r w:rsidR="006C4193">
        <w:rPr>
          <w:color w:val="auto"/>
        </w:rPr>
        <w:t>ctivités génératrices de revenu</w:t>
      </w:r>
      <w:r w:rsidRPr="00CD2058">
        <w:rPr>
          <w:color w:val="auto"/>
        </w:rPr>
        <w:t xml:space="preserve"> </w:t>
      </w:r>
      <w:r w:rsidR="006C4193">
        <w:rPr>
          <w:color w:val="auto"/>
        </w:rPr>
        <w:t>(a</w:t>
      </w:r>
      <w:r w:rsidRPr="00CD2058">
        <w:rPr>
          <w:color w:val="auto"/>
        </w:rPr>
        <w:t>utre que l’agriculture</w:t>
      </w:r>
      <w:r w:rsidR="006C4193">
        <w:rPr>
          <w:color w:val="auto"/>
        </w:rPr>
        <w:t>)</w:t>
      </w:r>
      <w:r w:rsidRPr="00CD2058">
        <w:rPr>
          <w:color w:val="auto"/>
        </w:rPr>
        <w:t xml:space="preserve"> pour les permettre de di</w:t>
      </w:r>
      <w:r w:rsidR="006C4193">
        <w:rPr>
          <w:color w:val="auto"/>
        </w:rPr>
        <w:t>versifier les sources de revenu</w:t>
      </w:r>
      <w:r w:rsidRPr="00CD2058">
        <w:rPr>
          <w:color w:val="auto"/>
        </w:rPr>
        <w:t>s</w:t>
      </w:r>
      <w:r w:rsidR="006C4193">
        <w:rPr>
          <w:color w:val="auto"/>
        </w:rPr>
        <w:t> ;</w:t>
      </w:r>
    </w:p>
    <w:p w:rsidR="00206D13" w:rsidRPr="00CD2058" w:rsidRDefault="00206D13" w:rsidP="0032082F">
      <w:pPr>
        <w:pStyle w:val="Paragraphedeliste"/>
        <w:numPr>
          <w:ilvl w:val="0"/>
          <w:numId w:val="6"/>
        </w:numPr>
        <w:jc w:val="both"/>
        <w:rPr>
          <w:color w:val="auto"/>
        </w:rPr>
      </w:pPr>
      <w:r w:rsidRPr="00CD2058">
        <w:rPr>
          <w:color w:val="auto"/>
        </w:rPr>
        <w:t>Qu</w:t>
      </w:r>
      <w:r w:rsidRPr="00CD2058">
        <w:rPr>
          <w:rFonts w:cs="Calibri"/>
          <w:color w:val="auto"/>
        </w:rPr>
        <w:t>’</w:t>
      </w:r>
      <w:r w:rsidRPr="00CD2058">
        <w:rPr>
          <w:color w:val="auto"/>
        </w:rPr>
        <w:t>il soit mis en place des structures de prise en charge des cas de malnutrition s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>v</w:t>
      </w:r>
      <w:r w:rsidRPr="00CD2058">
        <w:rPr>
          <w:rFonts w:cs="Calibri"/>
          <w:color w:val="auto"/>
        </w:rPr>
        <w:t>è</w:t>
      </w:r>
      <w:r w:rsidRPr="00CD2058">
        <w:rPr>
          <w:color w:val="auto"/>
        </w:rPr>
        <w:t>re</w:t>
      </w:r>
      <w:r w:rsidR="006C4193">
        <w:rPr>
          <w:color w:val="auto"/>
        </w:rPr>
        <w:t>s</w:t>
      </w:r>
      <w:r w:rsidRPr="00CD2058">
        <w:rPr>
          <w:color w:val="auto"/>
        </w:rPr>
        <w:t xml:space="preserve"> dans les zones 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>loign</w:t>
      </w:r>
      <w:r w:rsidRPr="00CD2058">
        <w:rPr>
          <w:rFonts w:cs="Calibri"/>
          <w:color w:val="auto"/>
        </w:rPr>
        <w:t>é</w:t>
      </w:r>
      <w:r w:rsidRPr="00CD2058">
        <w:rPr>
          <w:color w:val="auto"/>
        </w:rPr>
        <w:t>es qui ne peuvent pas</w:t>
      </w:r>
      <w:r w:rsidR="0032082F">
        <w:rPr>
          <w:color w:val="auto"/>
        </w:rPr>
        <w:t xml:space="preserve"> </w:t>
      </w:r>
      <w:r w:rsidR="006C4193" w:rsidRPr="00CD2058">
        <w:rPr>
          <w:color w:val="auto"/>
        </w:rPr>
        <w:t>être</w:t>
      </w:r>
      <w:r w:rsidRPr="00CD2058">
        <w:rPr>
          <w:color w:val="auto"/>
        </w:rPr>
        <w:t xml:space="preserve"> défér</w:t>
      </w:r>
      <w:r w:rsidR="006C4193">
        <w:rPr>
          <w:color w:val="auto"/>
        </w:rPr>
        <w:t>és</w:t>
      </w:r>
      <w:r w:rsidRPr="00CD2058">
        <w:rPr>
          <w:color w:val="auto"/>
        </w:rPr>
        <w:t xml:space="preserve"> jusqu’à Natitingou. </w:t>
      </w:r>
    </w:p>
    <w:p w:rsidR="00206D13" w:rsidRDefault="00206D13" w:rsidP="0032082F">
      <w:pPr>
        <w:jc w:val="both"/>
        <w:rPr>
          <w:color w:val="FF0000"/>
        </w:rPr>
      </w:pPr>
    </w:p>
    <w:p w:rsidR="00206D13" w:rsidRPr="00255511" w:rsidRDefault="00206D13" w:rsidP="0032082F">
      <w:pPr>
        <w:jc w:val="both"/>
        <w:rPr>
          <w:rFonts w:ascii="Lucida Calligraphy" w:hAnsi="Lucida Calligraphy"/>
          <w:b/>
          <w:u w:val="single"/>
        </w:rPr>
      </w:pPr>
      <w:r w:rsidRPr="00255511">
        <w:rPr>
          <w:rFonts w:ascii="Lucida Calligraphy" w:hAnsi="Lucida Calligraphy"/>
          <w:b/>
          <w:u w:val="single"/>
        </w:rPr>
        <w:t>3.2. Les engagem</w:t>
      </w:r>
      <w:r>
        <w:rPr>
          <w:rFonts w:ascii="Lucida Calligraphy" w:hAnsi="Lucida Calligraphy"/>
          <w:b/>
          <w:u w:val="single"/>
        </w:rPr>
        <w:t xml:space="preserve">ents pris par les participants à partir d’Avril 2018 </w:t>
      </w:r>
    </w:p>
    <w:p w:rsidR="00CD2BAA" w:rsidRDefault="002E111D" w:rsidP="0032082F">
      <w:pPr>
        <w:jc w:val="both"/>
      </w:pPr>
      <w:r w:rsidRPr="00255511">
        <w:t>À</w:t>
      </w:r>
      <w:r w:rsidR="00206D13" w:rsidRPr="00255511">
        <w:t xml:space="preserve"> l’issue de la formation qui a permis aux participants d’appréhender</w:t>
      </w:r>
      <w:r w:rsidR="00206D13">
        <w:t xml:space="preserve"> l’importance de la bonne nutrition</w:t>
      </w:r>
      <w:r w:rsidR="00206D13" w:rsidRPr="00255511">
        <w:t>, ils ont pris des engagements qu’au retou</w:t>
      </w:r>
      <w:r w:rsidR="00206D13">
        <w:t xml:space="preserve">r des </w:t>
      </w:r>
      <w:r w:rsidR="0098390B">
        <w:t>fêtes</w:t>
      </w:r>
      <w:r>
        <w:t xml:space="preserve"> de la Pâ</w:t>
      </w:r>
      <w:r w:rsidR="00206D13">
        <w:t xml:space="preserve">que et </w:t>
      </w:r>
      <w:r w:rsidR="0098390B">
        <w:t>à</w:t>
      </w:r>
      <w:r w:rsidR="00206D13">
        <w:t xml:space="preserve"> la fin des différentes cérémonies de circoncision</w:t>
      </w:r>
      <w:r w:rsidR="00206D13" w:rsidRPr="00255511">
        <w:t xml:space="preserve">, ils mettront en application ce qu’ils ont appris. </w:t>
      </w:r>
    </w:p>
    <w:p w:rsidR="00206D13" w:rsidRDefault="00206D13" w:rsidP="0032082F">
      <w:pPr>
        <w:jc w:val="both"/>
        <w:rPr>
          <w:rFonts w:ascii="Calibri" w:hAnsi="Calibri" w:cs="Calibri"/>
        </w:rPr>
      </w:pPr>
      <w:r w:rsidRPr="00255511">
        <w:t xml:space="preserve">Ainsi les agents de </w:t>
      </w:r>
      <w:r>
        <w:t>sensibilisation de l’ONG</w:t>
      </w:r>
      <w:r w:rsidRPr="00255511">
        <w:t xml:space="preserve"> ont décidé de mener les activités suivantes :</w:t>
      </w:r>
    </w:p>
    <w:p w:rsidR="00206D13" w:rsidRPr="00966292" w:rsidRDefault="00206D13" w:rsidP="0032082F">
      <w:pPr>
        <w:pStyle w:val="Paragraphedeliste"/>
        <w:numPr>
          <w:ilvl w:val="0"/>
          <w:numId w:val="8"/>
        </w:numPr>
        <w:jc w:val="both"/>
      </w:pPr>
      <w:r w:rsidRPr="00966292">
        <w:t>Faire une sensibilisation aupr</w:t>
      </w:r>
      <w:r w:rsidRPr="00966292">
        <w:rPr>
          <w:rFonts w:cs="Calibri"/>
        </w:rPr>
        <w:t>è</w:t>
      </w:r>
      <w:r w:rsidR="002E111D">
        <w:t>s des populations et des chefs</w:t>
      </w:r>
      <w:r w:rsidRPr="00966292">
        <w:t xml:space="preserve"> politiques et religieux sur l</w:t>
      </w:r>
      <w:r w:rsidRPr="00966292">
        <w:rPr>
          <w:rFonts w:cs="Calibri"/>
        </w:rPr>
        <w:t>’</w:t>
      </w:r>
      <w:r w:rsidRPr="00966292">
        <w:t>importance de la nutrition dans l</w:t>
      </w:r>
      <w:r w:rsidRPr="00966292">
        <w:rPr>
          <w:rFonts w:cs="Calibri"/>
        </w:rPr>
        <w:t>’</w:t>
      </w:r>
      <w:r w:rsidRPr="00966292">
        <w:t xml:space="preserve">atteinte d’une bonne santé des femmes et des enfants en insistant sur le suivi de la croissance des enfants (pesée des enfants) </w:t>
      </w:r>
    </w:p>
    <w:p w:rsidR="00206D13" w:rsidRDefault="00206D13" w:rsidP="0032082F">
      <w:pPr>
        <w:pStyle w:val="Paragraphedeliste"/>
        <w:numPr>
          <w:ilvl w:val="0"/>
          <w:numId w:val="8"/>
        </w:numPr>
        <w:jc w:val="both"/>
      </w:pPr>
      <w:r>
        <w:t>Sélectionner et former dans chaque village un relais communautaire et un ménage mod</w:t>
      </w:r>
      <w:r w:rsidR="00553905">
        <w:t>èle</w:t>
      </w:r>
      <w:r>
        <w:t xml:space="preserve"> pour </w:t>
      </w:r>
      <w:r w:rsidR="00553905">
        <w:t>une formation beaucoup plus rapprochée</w:t>
      </w:r>
      <w:r>
        <w:t xml:space="preserve"> des mamans ; s</w:t>
      </w:r>
      <w:r w:rsidRPr="00966292">
        <w:t xml:space="preserve">ensibiliser </w:t>
      </w:r>
      <w:r>
        <w:t xml:space="preserve">aussi </w:t>
      </w:r>
      <w:r w:rsidRPr="00966292">
        <w:t>les hommes pour qu</w:t>
      </w:r>
      <w:r w:rsidRPr="00966292">
        <w:rPr>
          <w:rFonts w:cs="Calibri"/>
        </w:rPr>
        <w:t>’</w:t>
      </w:r>
      <w:r w:rsidRPr="00966292">
        <w:t xml:space="preserve">ils encouragent leurs femmes </w:t>
      </w:r>
      <w:r w:rsidRPr="00966292">
        <w:rPr>
          <w:rFonts w:cs="Calibri"/>
        </w:rPr>
        <w:t>à</w:t>
      </w:r>
      <w:r w:rsidRPr="00966292">
        <w:t xml:space="preserve"> fr</w:t>
      </w:r>
      <w:r w:rsidRPr="00966292">
        <w:rPr>
          <w:rFonts w:cs="Calibri"/>
        </w:rPr>
        <w:t>é</w:t>
      </w:r>
      <w:r w:rsidRPr="00966292">
        <w:t>quenter les centres de sant</w:t>
      </w:r>
      <w:r w:rsidRPr="00966292">
        <w:rPr>
          <w:rFonts w:cs="Calibri"/>
        </w:rPr>
        <w:t>é</w:t>
      </w:r>
      <w:r w:rsidRPr="00966292">
        <w:t xml:space="preserve"> lorsqu</w:t>
      </w:r>
      <w:r w:rsidRPr="00966292">
        <w:rPr>
          <w:rFonts w:cs="Calibri"/>
        </w:rPr>
        <w:t>’</w:t>
      </w:r>
      <w:r w:rsidRPr="00966292">
        <w:t xml:space="preserve">elles sont en grossesse : consultations post natales (dès le 3è mois) </w:t>
      </w:r>
      <w:r>
        <w:rPr>
          <w:rFonts w:ascii="Calibri" w:hAnsi="Calibri" w:cs="Calibri"/>
        </w:rPr>
        <w:t>et après l’accouchement venir se faire sensibiliser et former en nutrition aux lieux de d’animation de leur village</w:t>
      </w:r>
    </w:p>
    <w:p w:rsidR="00206D13" w:rsidRPr="00B61D07" w:rsidRDefault="00206D13" w:rsidP="0032082F">
      <w:pPr>
        <w:pStyle w:val="Paragraphedeliste"/>
        <w:numPr>
          <w:ilvl w:val="0"/>
          <w:numId w:val="8"/>
        </w:numPr>
        <w:jc w:val="both"/>
      </w:pPr>
      <w:r w:rsidRPr="00966292">
        <w:t>Organiser le syst</w:t>
      </w:r>
      <w:r w:rsidRPr="00966292">
        <w:rPr>
          <w:rFonts w:cs="Calibri"/>
        </w:rPr>
        <w:t>è</w:t>
      </w:r>
      <w:r w:rsidRPr="00966292">
        <w:t>me de consultation/d</w:t>
      </w:r>
      <w:r w:rsidRPr="00966292">
        <w:rPr>
          <w:rFonts w:cs="Calibri"/>
        </w:rPr>
        <w:t>é</w:t>
      </w:r>
      <w:r w:rsidRPr="00966292">
        <w:t>pistage des cas de malnutrition et les r</w:t>
      </w:r>
      <w:r w:rsidRPr="00966292">
        <w:rPr>
          <w:rFonts w:cs="Calibri"/>
        </w:rPr>
        <w:t>é</w:t>
      </w:r>
      <w:r w:rsidRPr="00966292">
        <w:t>f</w:t>
      </w:r>
      <w:r w:rsidRPr="00966292">
        <w:rPr>
          <w:rFonts w:cs="Calibri"/>
        </w:rPr>
        <w:t>é</w:t>
      </w:r>
      <w:r w:rsidRPr="00966292">
        <w:t>rences dans les centres de nutrition suppl</w:t>
      </w:r>
      <w:r w:rsidRPr="00966292">
        <w:rPr>
          <w:rFonts w:cs="Calibri"/>
        </w:rPr>
        <w:t>é</w:t>
      </w:r>
      <w:r w:rsidRPr="00966292">
        <w:t>mentaire et th</w:t>
      </w:r>
      <w:r w:rsidRPr="00966292">
        <w:rPr>
          <w:rFonts w:cs="Calibri"/>
        </w:rPr>
        <w:t>é</w:t>
      </w:r>
      <w:r w:rsidRPr="00966292">
        <w:t xml:space="preserve">rapeutique (CNS, CNT). </w:t>
      </w:r>
    </w:p>
    <w:p w:rsidR="00206D13" w:rsidRPr="00966292" w:rsidRDefault="00206D13" w:rsidP="0032082F">
      <w:pPr>
        <w:pStyle w:val="Paragraphedeliste"/>
        <w:numPr>
          <w:ilvl w:val="0"/>
          <w:numId w:val="8"/>
        </w:numPr>
        <w:jc w:val="both"/>
      </w:pPr>
      <w:r w:rsidRPr="00966292">
        <w:t xml:space="preserve">Renforcer </w:t>
      </w:r>
      <w:r>
        <w:t>le portefe</w:t>
      </w:r>
      <w:r w:rsidR="003C28A2">
        <w:t>uille des mamans en les formant</w:t>
      </w:r>
      <w:r>
        <w:t xml:space="preserve"> s</w:t>
      </w:r>
      <w:r w:rsidR="0098390B">
        <w:t>u</w:t>
      </w:r>
      <w:r>
        <w:t>r certaine</w:t>
      </w:r>
      <w:r w:rsidR="003C28A2">
        <w:t>s</w:t>
      </w:r>
      <w:r>
        <w:t xml:space="preserve"> activité</w:t>
      </w:r>
      <w:r w:rsidR="003C28A2">
        <w:t>s</w:t>
      </w:r>
      <w:r>
        <w:t xml:space="preserve"> génératrices de revenu afin qu’elles subviennent au besoin de l’enfant</w:t>
      </w:r>
      <w:r w:rsidRPr="00966292">
        <w:t>.</w:t>
      </w:r>
      <w:r w:rsidR="0032082F">
        <w:t xml:space="preserve"> </w:t>
      </w:r>
    </w:p>
    <w:p w:rsidR="00F369A0" w:rsidRPr="00004FEC" w:rsidRDefault="0032082F" w:rsidP="0032082F">
      <w:pPr>
        <w:jc w:val="both"/>
      </w:pPr>
      <w:r>
        <w:t xml:space="preserve"> </w:t>
      </w:r>
    </w:p>
    <w:p w:rsidR="00CD2058" w:rsidRPr="00CD2058" w:rsidRDefault="00CD2058" w:rsidP="0032082F">
      <w:pPr>
        <w:jc w:val="both"/>
        <w:rPr>
          <w:rFonts w:ascii="Lucida Calligraphy" w:hAnsi="Lucida Calligraphy"/>
          <w:b/>
          <w:u w:val="single"/>
        </w:rPr>
      </w:pPr>
      <w:r w:rsidRPr="00CD2058">
        <w:rPr>
          <w:rFonts w:ascii="Lucida Calligraphy" w:hAnsi="Lucida Calligraphy"/>
          <w:b/>
          <w:u w:val="single"/>
        </w:rPr>
        <w:t>4. Conclusion</w:t>
      </w:r>
    </w:p>
    <w:p w:rsidR="006C4193" w:rsidRDefault="00F369A0" w:rsidP="0032082F">
      <w:pPr>
        <w:jc w:val="both"/>
      </w:pPr>
      <w:r w:rsidRPr="00CD2058">
        <w:lastRenderedPageBreak/>
        <w:t>La format</w:t>
      </w:r>
      <w:r w:rsidR="00CD2058" w:rsidRPr="00CD2058">
        <w:t xml:space="preserve">ion </w:t>
      </w:r>
      <w:r w:rsidR="006C4193">
        <w:t>des mamans d’enfants en bas âge</w:t>
      </w:r>
      <w:r w:rsidR="00CD2058" w:rsidRPr="00CD2058">
        <w:t xml:space="preserve">, bien que n’ayant </w:t>
      </w:r>
      <w:r w:rsidR="006C4193">
        <w:t xml:space="preserve">pas été </w:t>
      </w:r>
      <w:r w:rsidR="00CD2058" w:rsidRPr="00CD2058">
        <w:t>terminée</w:t>
      </w:r>
      <w:r w:rsidR="006C4193">
        <w:t>,</w:t>
      </w:r>
      <w:r w:rsidR="00CD2058" w:rsidRPr="00CD2058">
        <w:t xml:space="preserve"> </w:t>
      </w:r>
      <w:r w:rsidRPr="00CD2058">
        <w:t>a été très utile</w:t>
      </w:r>
      <w:r w:rsidR="00CD2058" w:rsidRPr="00CD2058">
        <w:t xml:space="preserve"> à ces mamans</w:t>
      </w:r>
      <w:r w:rsidRPr="00CD2058">
        <w:t>. Ell</w:t>
      </w:r>
      <w:r w:rsidR="00CD2058" w:rsidRPr="00CD2058">
        <w:t xml:space="preserve">e a permis aux mamans d’avoir </w:t>
      </w:r>
      <w:r w:rsidRPr="00CD2058">
        <w:t>une meill</w:t>
      </w:r>
      <w:r w:rsidR="00CD2058" w:rsidRPr="00CD2058">
        <w:t>eure compréhension des causes et conséquences</w:t>
      </w:r>
      <w:r w:rsidR="0032082F">
        <w:t xml:space="preserve"> </w:t>
      </w:r>
      <w:r w:rsidR="00CD2058" w:rsidRPr="00CD2058">
        <w:t xml:space="preserve">de la </w:t>
      </w:r>
      <w:r w:rsidR="00CD2058" w:rsidRPr="00255511">
        <w:t>mal</w:t>
      </w:r>
      <w:r w:rsidRPr="00255511">
        <w:t>nut</w:t>
      </w:r>
      <w:r w:rsidR="00CD2058" w:rsidRPr="00255511">
        <w:t>rition chez tout le monde</w:t>
      </w:r>
      <w:r w:rsidRPr="00255511">
        <w:t xml:space="preserve">. </w:t>
      </w:r>
    </w:p>
    <w:p w:rsidR="00F369A0" w:rsidRPr="00B26EE3" w:rsidRDefault="00CD2058" w:rsidP="0032082F">
      <w:pPr>
        <w:jc w:val="both"/>
        <w:rPr>
          <w:color w:val="00B050"/>
        </w:rPr>
      </w:pPr>
      <w:r w:rsidRPr="00255511">
        <w:t>Le suivi nutritionnel des enfants</w:t>
      </w:r>
      <w:r w:rsidR="00F369A0" w:rsidRPr="00255511">
        <w:t xml:space="preserve"> qui était insuffisamment pratiquée va devenir une composante ef</w:t>
      </w:r>
      <w:r w:rsidRPr="00255511">
        <w:t>fective des activités de l’ONG</w:t>
      </w:r>
      <w:r w:rsidR="00F369A0" w:rsidRPr="00255511">
        <w:t xml:space="preserve">. Pour cela, il attend un appui des </w:t>
      </w:r>
      <w:r w:rsidR="00255511" w:rsidRPr="00255511">
        <w:t>partenaires.</w:t>
      </w:r>
    </w:p>
    <w:p w:rsidR="008B3BEA" w:rsidRPr="00B26EE3" w:rsidRDefault="0032082F" w:rsidP="0032082F">
      <w:pPr>
        <w:jc w:val="both"/>
        <w:rPr>
          <w:color w:val="00B050"/>
        </w:rPr>
      </w:pPr>
      <w:r>
        <w:rPr>
          <w:color w:val="00B050"/>
        </w:rPr>
        <w:t xml:space="preserve"> </w:t>
      </w:r>
    </w:p>
    <w:p w:rsidR="006C4193" w:rsidRDefault="0032082F" w:rsidP="0032082F">
      <w:pPr>
        <w:jc w:val="both"/>
        <w:rPr>
          <w:rFonts w:ascii="Century" w:hAnsi="Century"/>
          <w:b/>
          <w:color w:val="FF0000"/>
        </w:rPr>
      </w:pPr>
      <w:r>
        <w:rPr>
          <w:rFonts w:ascii="Century" w:hAnsi="Century"/>
          <w:b/>
          <w:color w:val="FF0000"/>
        </w:rPr>
        <w:t xml:space="preserve"> </w:t>
      </w:r>
    </w:p>
    <w:p w:rsidR="008B3BEA" w:rsidRPr="00076020" w:rsidRDefault="006C4193" w:rsidP="0032082F">
      <w:pPr>
        <w:jc w:val="both"/>
        <w:rPr>
          <w:rFonts w:ascii="Century" w:hAnsi="Century"/>
          <w:b/>
          <w:color w:val="FF0000"/>
          <w:u w:val="single"/>
        </w:rPr>
      </w:pPr>
      <w:r>
        <w:rPr>
          <w:rFonts w:ascii="Century" w:hAnsi="Century"/>
          <w:b/>
          <w:color w:val="FF0000"/>
        </w:rPr>
        <w:br w:type="column"/>
      </w:r>
      <w:r w:rsidR="008B3BEA" w:rsidRPr="00076020">
        <w:rPr>
          <w:rFonts w:ascii="Century" w:hAnsi="Century"/>
          <w:b/>
          <w:color w:val="FF0000"/>
          <w:u w:val="single"/>
        </w:rPr>
        <w:lastRenderedPageBreak/>
        <w:t>Annexes</w:t>
      </w:r>
      <w:r w:rsidR="0032082F">
        <w:rPr>
          <w:rFonts w:ascii="Century" w:hAnsi="Century"/>
          <w:b/>
          <w:color w:val="FF0000"/>
          <w:u w:val="single"/>
        </w:rPr>
        <w:t xml:space="preserve"> </w:t>
      </w:r>
    </w:p>
    <w:p w:rsidR="008B3BEA" w:rsidRPr="00076020" w:rsidRDefault="00916A84" w:rsidP="0032082F">
      <w:pPr>
        <w:jc w:val="both"/>
        <w:rPr>
          <w:rFonts w:ascii="Century" w:hAnsi="Century"/>
          <w:b/>
        </w:rPr>
      </w:pPr>
      <w:r w:rsidRPr="00076020">
        <w:rPr>
          <w:rFonts w:ascii="Century" w:hAnsi="Century"/>
          <w:b/>
        </w:rPr>
        <w:t>Annexe 1</w:t>
      </w:r>
      <w:r w:rsidR="008B3BEA" w:rsidRPr="00076020">
        <w:rPr>
          <w:rFonts w:ascii="Century" w:hAnsi="Century"/>
          <w:b/>
        </w:rPr>
        <w:t xml:space="preserve"> </w:t>
      </w:r>
      <w:r w:rsidR="00206D13" w:rsidRPr="00076020">
        <w:rPr>
          <w:rFonts w:ascii="Century" w:hAnsi="Century"/>
          <w:b/>
        </w:rPr>
        <w:t xml:space="preserve">: Nos animation </w:t>
      </w:r>
      <w:r w:rsidR="008B3BEA" w:rsidRPr="00076020">
        <w:rPr>
          <w:rFonts w:ascii="Century" w:hAnsi="Century"/>
          <w:b/>
        </w:rPr>
        <w:t>théorie et pratique</w:t>
      </w:r>
      <w:r w:rsidR="0032082F">
        <w:rPr>
          <w:rFonts w:ascii="Century" w:hAnsi="Century"/>
          <w:b/>
        </w:rPr>
        <w:t xml:space="preserve"> </w:t>
      </w:r>
    </w:p>
    <w:p w:rsidR="008B3FD0" w:rsidRPr="008B3FD0" w:rsidRDefault="00BC69BC" w:rsidP="0032082F">
      <w:pPr>
        <w:jc w:val="both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0ACA4F6F" wp14:editId="0E56171E">
            <wp:simplePos x="0" y="0"/>
            <wp:positionH relativeFrom="column">
              <wp:posOffset>-646801</wp:posOffset>
            </wp:positionH>
            <wp:positionV relativeFrom="page">
              <wp:posOffset>2208530</wp:posOffset>
            </wp:positionV>
            <wp:extent cx="2820035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49" y="21447"/>
                <wp:lineTo x="21449" y="0"/>
                <wp:lineTo x="0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Nos Animations  à Tipet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D0">
        <w:rPr>
          <w:rFonts w:ascii="Lucida Calligraphy" w:hAnsi="Lucida Calligraphy"/>
          <w:b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17C19071" wp14:editId="77CEEC44">
            <wp:simplePos x="0" y="0"/>
            <wp:positionH relativeFrom="column">
              <wp:posOffset>2640330</wp:posOffset>
            </wp:positionH>
            <wp:positionV relativeFrom="page">
              <wp:posOffset>2206205</wp:posOffset>
            </wp:positionV>
            <wp:extent cx="3039745" cy="3761105"/>
            <wp:effectExtent l="0" t="0" r="8255" b="0"/>
            <wp:wrapTight wrapText="bothSides">
              <wp:wrapPolygon edited="0">
                <wp:start x="0" y="0"/>
                <wp:lineTo x="0" y="21443"/>
                <wp:lineTo x="21523" y="21443"/>
                <wp:lineTo x="21523" y="0"/>
                <wp:lineTo x="0" y="0"/>
              </wp:wrapPolygon>
            </wp:wrapTight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nimations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D0" w:rsidRPr="008B3FD0">
        <w:rPr>
          <w:rFonts w:ascii="Lucida Calligraphy" w:hAnsi="Lucida Calligraphy"/>
          <w:b/>
          <w:u w:val="single"/>
        </w:rPr>
        <w:t>Sensibilisation et Dépistage à Tipétit</w:t>
      </w:r>
      <w:r w:rsidR="00771F6D">
        <w:rPr>
          <w:rFonts w:ascii="Lucida Calligraphy" w:hAnsi="Lucida Calligraphy"/>
          <w:b/>
          <w:u w:val="single"/>
        </w:rPr>
        <w:t xml:space="preserve"> </w:t>
      </w:r>
    </w:p>
    <w:p w:rsidR="0055643B" w:rsidRPr="00206D13" w:rsidRDefault="0055643B" w:rsidP="0032082F">
      <w:pPr>
        <w:spacing w:after="0" w:line="240" w:lineRule="auto"/>
        <w:jc w:val="both"/>
        <w:rPr>
          <w:rFonts w:ascii="Berlin Sans FB" w:eastAsia="Calibri" w:hAnsi="Berlin Sans FB" w:cs="Times New Roman"/>
          <w:b/>
          <w:sz w:val="24"/>
          <w:szCs w:val="26"/>
          <w:lang w:val="fr-MC" w:eastAsia="en-US"/>
        </w:rPr>
      </w:pPr>
    </w:p>
    <w:p w:rsidR="002E3D5F" w:rsidRPr="00206D13" w:rsidRDefault="002E3D5F" w:rsidP="0032082F">
      <w:pPr>
        <w:spacing w:after="200" w:line="276" w:lineRule="auto"/>
        <w:jc w:val="both"/>
        <w:rPr>
          <w:rFonts w:ascii="Times New Roman" w:eastAsia="Perpetua" w:hAnsi="Times New Roman" w:cs="Times New Roman"/>
          <w:szCs w:val="32"/>
          <w:lang w:eastAsia="en-US"/>
        </w:rPr>
      </w:pPr>
    </w:p>
    <w:p w:rsidR="0055643B" w:rsidRPr="00206D13" w:rsidRDefault="0055643B" w:rsidP="0032082F">
      <w:pPr>
        <w:spacing w:after="200" w:line="276" w:lineRule="auto"/>
        <w:jc w:val="both"/>
        <w:rPr>
          <w:rFonts w:ascii="Times New Roman" w:eastAsia="Perpetua" w:hAnsi="Times New Roman" w:cs="Times New Roman"/>
          <w:szCs w:val="32"/>
          <w:lang w:eastAsia="en-US"/>
        </w:rPr>
      </w:pPr>
    </w:p>
    <w:p w:rsidR="002416F8" w:rsidRPr="00206D13" w:rsidRDefault="002416F8" w:rsidP="0032082F">
      <w:pPr>
        <w:spacing w:after="200" w:line="276" w:lineRule="auto"/>
        <w:jc w:val="both"/>
        <w:rPr>
          <w:rFonts w:ascii="Times New Roman" w:eastAsia="Perpetua" w:hAnsi="Times New Roman" w:cs="Times New Roman"/>
          <w:szCs w:val="32"/>
          <w:lang w:eastAsia="en-US"/>
        </w:rPr>
      </w:pPr>
    </w:p>
    <w:p w:rsidR="002416F8" w:rsidRPr="00206D13" w:rsidRDefault="002416F8" w:rsidP="0032082F">
      <w:pPr>
        <w:spacing w:after="200" w:line="276" w:lineRule="auto"/>
        <w:jc w:val="both"/>
        <w:rPr>
          <w:rFonts w:ascii="Times New Roman" w:eastAsia="Perpetua" w:hAnsi="Times New Roman" w:cs="Times New Roman"/>
          <w:szCs w:val="32"/>
          <w:lang w:eastAsia="en-US"/>
        </w:rPr>
      </w:pPr>
    </w:p>
    <w:p w:rsidR="002416F8" w:rsidRPr="00206D13" w:rsidRDefault="002416F8" w:rsidP="0032082F">
      <w:pPr>
        <w:spacing w:after="200" w:line="276" w:lineRule="auto"/>
        <w:jc w:val="both"/>
        <w:rPr>
          <w:rFonts w:ascii="Times New Roman" w:eastAsia="Perpetua" w:hAnsi="Times New Roman" w:cs="Times New Roman"/>
          <w:szCs w:val="32"/>
          <w:lang w:eastAsia="en-US"/>
        </w:rPr>
      </w:pPr>
    </w:p>
    <w:p w:rsidR="002E3D5F" w:rsidRPr="00206D13" w:rsidRDefault="0055643B" w:rsidP="0032082F">
      <w:pPr>
        <w:spacing w:after="200" w:line="276" w:lineRule="auto"/>
        <w:jc w:val="both"/>
        <w:rPr>
          <w:rFonts w:ascii="Times New Roman" w:eastAsia="Perpetua" w:hAnsi="Times New Roman" w:cs="Times New Roman"/>
          <w:szCs w:val="32"/>
          <w:lang w:eastAsia="en-US"/>
        </w:rPr>
      </w:pPr>
      <w:r w:rsidRPr="00206D13">
        <w:rPr>
          <w:rFonts w:ascii="Times New Roman" w:eastAsia="Perpetua" w:hAnsi="Times New Roman" w:cs="Times New Roman"/>
          <w:szCs w:val="32"/>
          <w:lang w:eastAsia="en-US"/>
        </w:rPr>
        <w:t xml:space="preserve"> </w:t>
      </w:r>
    </w:p>
    <w:p w:rsidR="002E3D5F" w:rsidRPr="00206D13" w:rsidRDefault="002E3D5F" w:rsidP="0032082F">
      <w:pPr>
        <w:spacing w:after="200" w:line="276" w:lineRule="auto"/>
        <w:jc w:val="both"/>
        <w:rPr>
          <w:rFonts w:ascii="Times New Roman" w:eastAsia="Perpetua" w:hAnsi="Times New Roman" w:cs="Times New Roman"/>
          <w:b/>
          <w:szCs w:val="32"/>
          <w:lang w:eastAsia="en-US"/>
        </w:rPr>
      </w:pPr>
    </w:p>
    <w:p w:rsidR="0055643B" w:rsidRPr="00206D13" w:rsidRDefault="0032082F" w:rsidP="0032082F">
      <w:pPr>
        <w:spacing w:after="200" w:line="276" w:lineRule="auto"/>
        <w:jc w:val="both"/>
        <w:rPr>
          <w:rFonts w:ascii="Times New Roman" w:eastAsia="Perpetua" w:hAnsi="Times New Roman" w:cs="Times New Roman"/>
          <w:b/>
          <w:szCs w:val="32"/>
          <w:lang w:eastAsia="en-US"/>
        </w:rPr>
      </w:pPr>
      <w:r>
        <w:rPr>
          <w:rFonts w:ascii="Times New Roman" w:eastAsia="Perpetua" w:hAnsi="Times New Roman" w:cs="Times New Roman"/>
          <w:b/>
          <w:szCs w:val="32"/>
          <w:lang w:eastAsia="en-US"/>
        </w:rPr>
        <w:t xml:space="preserve"> </w:t>
      </w:r>
    </w:p>
    <w:p w:rsidR="002E3D5F" w:rsidRPr="00206D13" w:rsidRDefault="002E3D5F" w:rsidP="0032082F">
      <w:pPr>
        <w:spacing w:after="200" w:line="276" w:lineRule="auto"/>
        <w:jc w:val="both"/>
        <w:rPr>
          <w:rFonts w:ascii="Times New Roman" w:eastAsia="Perpetua" w:hAnsi="Times New Roman" w:cs="Times New Roman"/>
          <w:b/>
          <w:sz w:val="28"/>
          <w:szCs w:val="32"/>
          <w:u w:val="single"/>
          <w:lang w:eastAsia="en-US"/>
        </w:rPr>
      </w:pPr>
    </w:p>
    <w:p w:rsidR="004B2C15" w:rsidRDefault="004B2C15" w:rsidP="0032082F">
      <w:pPr>
        <w:tabs>
          <w:tab w:val="left" w:pos="5611"/>
        </w:tabs>
        <w:jc w:val="both"/>
      </w:pPr>
    </w:p>
    <w:p w:rsidR="00771F6D" w:rsidRDefault="00771F6D" w:rsidP="0032082F">
      <w:pPr>
        <w:tabs>
          <w:tab w:val="left" w:pos="5611"/>
        </w:tabs>
        <w:jc w:val="both"/>
      </w:pPr>
    </w:p>
    <w:p w:rsidR="00553905" w:rsidRDefault="00553905" w:rsidP="0032082F">
      <w:pPr>
        <w:jc w:val="both"/>
        <w:rPr>
          <w:b/>
          <w:sz w:val="20"/>
        </w:rPr>
      </w:pPr>
    </w:p>
    <w:p w:rsidR="00771F6D" w:rsidRPr="00BC69BC" w:rsidRDefault="00BC69BC" w:rsidP="0032082F">
      <w:pPr>
        <w:jc w:val="both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67ECFDB" wp14:editId="79F8ED88">
            <wp:simplePos x="0" y="0"/>
            <wp:positionH relativeFrom="column">
              <wp:posOffset>-781685</wp:posOffset>
            </wp:positionH>
            <wp:positionV relativeFrom="page">
              <wp:posOffset>6374765</wp:posOffset>
            </wp:positionV>
            <wp:extent cx="6519545" cy="3665855"/>
            <wp:effectExtent l="0" t="0" r="0" b="0"/>
            <wp:wrapTight wrapText="bothSides">
              <wp:wrapPolygon edited="0">
                <wp:start x="0" y="0"/>
                <wp:lineTo x="0" y="21439"/>
                <wp:lineTo x="21522" y="21439"/>
                <wp:lineTo x="21522" y="0"/>
                <wp:lineTo x="0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odonatrice du projet du Programme de Nutrition de l'ONG sur le Terr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9BC">
        <w:rPr>
          <w:b/>
          <w:sz w:val="20"/>
        </w:rPr>
        <w:t>Coordonnatrice</w:t>
      </w:r>
      <w:r w:rsidR="00771F6D" w:rsidRPr="00BC69BC">
        <w:rPr>
          <w:b/>
          <w:sz w:val="20"/>
        </w:rPr>
        <w:t xml:space="preserve"> du Programme de lutte contre la malnutrition </w:t>
      </w:r>
      <w:r w:rsidRPr="00BC69BC">
        <w:rPr>
          <w:b/>
          <w:sz w:val="20"/>
        </w:rPr>
        <w:t>infantile</w:t>
      </w:r>
      <w:r w:rsidR="00771F6D" w:rsidRPr="00BC69BC">
        <w:rPr>
          <w:b/>
          <w:sz w:val="20"/>
        </w:rPr>
        <w:t xml:space="preserve"> à GraiB ONG</w:t>
      </w:r>
    </w:p>
    <w:p w:rsidR="00771F6D" w:rsidRDefault="00753218" w:rsidP="0032082F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201A8F8" wp14:editId="14BBD158">
            <wp:simplePos x="0" y="0"/>
            <wp:positionH relativeFrom="column">
              <wp:posOffset>2976880</wp:posOffset>
            </wp:positionH>
            <wp:positionV relativeFrom="page">
              <wp:posOffset>215265</wp:posOffset>
            </wp:positionV>
            <wp:extent cx="292354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94" y="21412"/>
                <wp:lineTo x="21394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eses des enfant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45AC6A3" wp14:editId="2982FF08">
            <wp:simplePos x="0" y="0"/>
            <wp:positionH relativeFrom="column">
              <wp:posOffset>-577215</wp:posOffset>
            </wp:positionH>
            <wp:positionV relativeFrom="page">
              <wp:posOffset>215265</wp:posOffset>
            </wp:positionV>
            <wp:extent cx="3381375" cy="1901190"/>
            <wp:effectExtent l="0" t="0" r="9525" b="3810"/>
            <wp:wrapTight wrapText="bothSides">
              <wp:wrapPolygon edited="0">
                <wp:start x="0" y="0"/>
                <wp:lineTo x="0" y="21427"/>
                <wp:lineTo x="21539" y="21427"/>
                <wp:lineTo x="21539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ese des enfa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218" w:rsidRDefault="00CF2F50" w:rsidP="0032082F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F5AC9F" wp14:editId="14EC2243">
            <wp:simplePos x="0" y="0"/>
            <wp:positionH relativeFrom="column">
              <wp:posOffset>3257550</wp:posOffset>
            </wp:positionH>
            <wp:positionV relativeFrom="page">
              <wp:posOffset>3239135</wp:posOffset>
            </wp:positionV>
            <wp:extent cx="3202940" cy="2401570"/>
            <wp:effectExtent l="635" t="0" r="0" b="0"/>
            <wp:wrapTight wrapText="bothSides">
              <wp:wrapPolygon edited="0">
                <wp:start x="4" y="21606"/>
                <wp:lineTo x="21459" y="21606"/>
                <wp:lineTo x="21459" y="188"/>
                <wp:lineTo x="4" y="188"/>
                <wp:lineTo x="4" y="21606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nregistrement des donné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294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218">
        <w:rPr>
          <w:noProof/>
        </w:rPr>
        <w:drawing>
          <wp:anchor distT="0" distB="0" distL="114300" distR="114300" simplePos="0" relativeHeight="251674624" behindDoc="1" locked="0" layoutInCell="1" allowOverlap="1" wp14:anchorId="4AA905FC" wp14:editId="51576000">
            <wp:simplePos x="0" y="0"/>
            <wp:positionH relativeFrom="column">
              <wp:posOffset>-525780</wp:posOffset>
            </wp:positionH>
            <wp:positionV relativeFrom="page">
              <wp:posOffset>2594706</wp:posOffset>
            </wp:positionV>
            <wp:extent cx="3801110" cy="2138045"/>
            <wp:effectExtent l="0" t="0" r="8890" b="0"/>
            <wp:wrapTight wrapText="bothSides">
              <wp:wrapPolygon edited="0">
                <wp:start x="0" y="0"/>
                <wp:lineTo x="0" y="21363"/>
                <wp:lineTo x="21542" y="21363"/>
                <wp:lineTo x="21542" y="0"/>
                <wp:lineTo x="0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ese des enfants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218" w:rsidRDefault="00753218" w:rsidP="0032082F">
      <w:pPr>
        <w:jc w:val="both"/>
        <w:rPr>
          <w:noProof/>
        </w:rPr>
      </w:pPr>
    </w:p>
    <w:p w:rsidR="00753218" w:rsidRDefault="00C130F8" w:rsidP="0032082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9856249" wp14:editId="6D185E5D">
            <wp:extent cx="3602188" cy="2026371"/>
            <wp:effectExtent l="6667" t="0" r="5398" b="5397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rise de tail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7777" cy="20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29" w:rsidRDefault="00610929" w:rsidP="0032082F">
      <w:pPr>
        <w:jc w:val="both"/>
        <w:rPr>
          <w:rFonts w:ascii="Lucida Calligraphy" w:hAnsi="Lucida Calligraphy"/>
          <w:b/>
          <w:u w:val="single"/>
        </w:rPr>
      </w:pPr>
    </w:p>
    <w:p w:rsidR="00610929" w:rsidRDefault="00610929" w:rsidP="0032082F">
      <w:pPr>
        <w:jc w:val="both"/>
        <w:rPr>
          <w:rFonts w:ascii="Lucida Calligraphy" w:hAnsi="Lucida Calligraphy"/>
          <w:b/>
          <w:u w:val="single"/>
        </w:rPr>
      </w:pPr>
    </w:p>
    <w:p w:rsidR="00610929" w:rsidRDefault="00610929" w:rsidP="0032082F">
      <w:pPr>
        <w:jc w:val="both"/>
        <w:rPr>
          <w:rFonts w:ascii="Lucida Calligraphy" w:hAnsi="Lucida Calligraphy"/>
          <w:b/>
          <w:u w:val="single"/>
        </w:rPr>
      </w:pPr>
    </w:p>
    <w:p w:rsidR="00771F6D" w:rsidRPr="00CF2F50" w:rsidRDefault="00CF2F50" w:rsidP="0032082F">
      <w:pPr>
        <w:jc w:val="both"/>
        <w:rPr>
          <w:rFonts w:ascii="Lucida Calligraphy" w:hAnsi="Lucida Calligraphy"/>
          <w:b/>
          <w:u w:val="single"/>
        </w:rPr>
      </w:pPr>
      <w:r w:rsidRPr="00CF2F50">
        <w:rPr>
          <w:rFonts w:ascii="Lucida Calligraphy" w:hAnsi="Lucida Calligraphy"/>
          <w:b/>
          <w:u w:val="single"/>
        </w:rPr>
        <w:lastRenderedPageBreak/>
        <w:t>Sensibilisation et démonstration culinaire à Pèpèrèkou</w:t>
      </w:r>
    </w:p>
    <w:p w:rsidR="00452261" w:rsidRDefault="00CF2F50" w:rsidP="0032082F">
      <w:pPr>
        <w:jc w:val="both"/>
        <w:rPr>
          <w:b/>
          <w:color w:val="00B050"/>
        </w:rPr>
      </w:pPr>
      <w:r w:rsidRPr="00452261">
        <w:rPr>
          <w:b/>
          <w:noProof/>
          <w:color w:val="00B050"/>
        </w:rPr>
        <w:drawing>
          <wp:anchor distT="0" distB="0" distL="114300" distR="114300" simplePos="0" relativeHeight="251675648" behindDoc="1" locked="0" layoutInCell="1" allowOverlap="1" wp14:anchorId="1E3E38C3" wp14:editId="54145F97">
            <wp:simplePos x="0" y="0"/>
            <wp:positionH relativeFrom="column">
              <wp:posOffset>-3567</wp:posOffset>
            </wp:positionH>
            <wp:positionV relativeFrom="page">
              <wp:posOffset>2256817</wp:posOffset>
            </wp:positionV>
            <wp:extent cx="5462270" cy="3072765"/>
            <wp:effectExtent l="0" t="0" r="5080" b="0"/>
            <wp:wrapTight wrapText="bothSides">
              <wp:wrapPolygon edited="0">
                <wp:start x="0" y="0"/>
                <wp:lineTo x="0" y="21426"/>
                <wp:lineTo x="21545" y="21426"/>
                <wp:lineTo x="21545" y="0"/>
                <wp:lineTo x="0" y="0"/>
              </wp:wrapPolygon>
            </wp:wrapTight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e conseller et le relais communautaire de Pèpèrèko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261" w:rsidRPr="00452261">
        <w:rPr>
          <w:b/>
          <w:color w:val="00B050"/>
        </w:rPr>
        <w:t>Le conseiller et le relais communautaire du village participe</w:t>
      </w:r>
      <w:r w:rsidR="0002381C">
        <w:rPr>
          <w:b/>
          <w:color w:val="00B050"/>
        </w:rPr>
        <w:t>nt</w:t>
      </w:r>
      <w:r w:rsidR="00452261" w:rsidRPr="00452261">
        <w:rPr>
          <w:b/>
          <w:color w:val="00B050"/>
        </w:rPr>
        <w:t xml:space="preserve"> aux animations de l’ONG</w:t>
      </w:r>
    </w:p>
    <w:p w:rsidR="00452261" w:rsidRPr="00452261" w:rsidRDefault="00610929" w:rsidP="0032082F">
      <w:pPr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B36E2FE" wp14:editId="23AEE625">
            <wp:simplePos x="0" y="0"/>
            <wp:positionH relativeFrom="column">
              <wp:posOffset>2827020</wp:posOffset>
            </wp:positionH>
            <wp:positionV relativeFrom="page">
              <wp:posOffset>5789930</wp:posOffset>
            </wp:positionV>
            <wp:extent cx="3479800" cy="1957070"/>
            <wp:effectExtent l="0" t="0" r="6350" b="5080"/>
            <wp:wrapTight wrapText="bothSides">
              <wp:wrapPolygon edited="0">
                <wp:start x="0" y="0"/>
                <wp:lineTo x="0" y="21446"/>
                <wp:lineTo x="21521" y="21446"/>
                <wp:lineTo x="21521" y="0"/>
                <wp:lineTo x="0" y="0"/>
              </wp:wrapPolygon>
            </wp:wrapTight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emostration culinaire à Pèpèrèko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81C">
        <w:rPr>
          <w:noProof/>
        </w:rPr>
        <w:drawing>
          <wp:anchor distT="0" distB="0" distL="114300" distR="114300" simplePos="0" relativeHeight="251679744" behindDoc="1" locked="0" layoutInCell="1" allowOverlap="1" wp14:anchorId="2591ECDA" wp14:editId="6A38216A">
            <wp:simplePos x="0" y="0"/>
            <wp:positionH relativeFrom="column">
              <wp:posOffset>1924848</wp:posOffset>
            </wp:positionH>
            <wp:positionV relativeFrom="page">
              <wp:posOffset>7946282</wp:posOffset>
            </wp:positionV>
            <wp:extent cx="4161155" cy="2340610"/>
            <wp:effectExtent l="0" t="0" r="0" b="2540"/>
            <wp:wrapTight wrapText="bothSides">
              <wp:wrapPolygon edited="0">
                <wp:start x="0" y="0"/>
                <wp:lineTo x="0" y="21448"/>
                <wp:lineTo x="21458" y="21448"/>
                <wp:lineTo x="21458" y="0"/>
                <wp:lineTo x="0" y="0"/>
              </wp:wrapPolygon>
            </wp:wrapTight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orification des cereal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261">
        <w:rPr>
          <w:noProof/>
        </w:rPr>
        <w:drawing>
          <wp:anchor distT="0" distB="0" distL="114300" distR="114300" simplePos="0" relativeHeight="251677696" behindDoc="1" locked="0" layoutInCell="1" allowOverlap="1" wp14:anchorId="0666BE85" wp14:editId="2EA7B415">
            <wp:simplePos x="0" y="0"/>
            <wp:positionH relativeFrom="column">
              <wp:posOffset>-1897380</wp:posOffset>
            </wp:positionH>
            <wp:positionV relativeFrom="page">
              <wp:posOffset>6651625</wp:posOffset>
            </wp:positionV>
            <wp:extent cx="4828540" cy="2715895"/>
            <wp:effectExtent l="8572" t="0" r="0" b="0"/>
            <wp:wrapTight wrapText="bothSides">
              <wp:wrapPolygon edited="0">
                <wp:start x="38" y="21668"/>
                <wp:lineTo x="21513" y="21668"/>
                <wp:lineTo x="21513" y="154"/>
                <wp:lineTo x="38" y="154"/>
                <wp:lineTo x="38" y="21668"/>
              </wp:wrapPolygon>
            </wp:wrapTight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ensibilisation à Pèpèrèko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854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67C" w:rsidRDefault="0034689A" w:rsidP="0032082F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62406FE" wp14:editId="7F2CF39C">
            <wp:simplePos x="0" y="0"/>
            <wp:positionH relativeFrom="column">
              <wp:posOffset>-645795</wp:posOffset>
            </wp:positionH>
            <wp:positionV relativeFrom="page">
              <wp:posOffset>5622290</wp:posOffset>
            </wp:positionV>
            <wp:extent cx="4374515" cy="2460625"/>
            <wp:effectExtent l="0" t="0" r="6985" b="0"/>
            <wp:wrapTight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ight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oodonatrice assiste les maman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CC84EC9" wp14:editId="7B8332E8">
            <wp:simplePos x="0" y="0"/>
            <wp:positionH relativeFrom="column">
              <wp:posOffset>3858260</wp:posOffset>
            </wp:positionH>
            <wp:positionV relativeFrom="page">
              <wp:posOffset>5430601</wp:posOffset>
            </wp:positionV>
            <wp:extent cx="2623820" cy="3498850"/>
            <wp:effectExtent l="0" t="0" r="5080" b="6350"/>
            <wp:wrapTight wrapText="bothSides">
              <wp:wrapPolygon edited="0">
                <wp:start x="0" y="0"/>
                <wp:lineTo x="0" y="21522"/>
                <wp:lineTo x="21485" y="21522"/>
                <wp:lineTo x="21485" y="0"/>
                <wp:lineTo x="0" y="0"/>
              </wp:wrapPolygon>
            </wp:wrapTight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egustation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 w:rsidR="004B167C">
        <w:rPr>
          <w:noProof/>
        </w:rPr>
        <w:drawing>
          <wp:anchor distT="0" distB="0" distL="114300" distR="114300" simplePos="0" relativeHeight="251689984" behindDoc="1" locked="0" layoutInCell="1" allowOverlap="1" wp14:anchorId="7344EFD4" wp14:editId="36B19A77">
            <wp:simplePos x="0" y="0"/>
            <wp:positionH relativeFrom="column">
              <wp:posOffset>-644903</wp:posOffset>
            </wp:positionH>
            <wp:positionV relativeFrom="paragraph">
              <wp:posOffset>584416</wp:posOffset>
            </wp:positionV>
            <wp:extent cx="4731385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81" y="21492"/>
                <wp:lineTo x="21481" y="0"/>
                <wp:lineTo x="0" y="0"/>
              </wp:wrapPolygon>
            </wp:wrapTight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Netoyage des tomat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4B167C">
        <w:rPr>
          <w:noProof/>
        </w:rPr>
        <w:drawing>
          <wp:anchor distT="0" distB="0" distL="114300" distR="114300" simplePos="0" relativeHeight="251682816" behindDoc="1" locked="0" layoutInCell="1" allowOverlap="1" wp14:anchorId="567FAA36" wp14:editId="7AB1B16E">
            <wp:simplePos x="0" y="0"/>
            <wp:positionH relativeFrom="column">
              <wp:posOffset>2768600</wp:posOffset>
            </wp:positionH>
            <wp:positionV relativeFrom="page">
              <wp:posOffset>300990</wp:posOffset>
            </wp:positionV>
            <wp:extent cx="333692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6" y="21490"/>
                <wp:lineTo x="21456" y="0"/>
                <wp:lineTo x="0" y="0"/>
              </wp:wrapPolygon>
            </wp:wrapTight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Les enfants deguste la puré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67C">
        <w:rPr>
          <w:noProof/>
        </w:rPr>
        <w:drawing>
          <wp:anchor distT="0" distB="0" distL="114300" distR="114300" simplePos="0" relativeHeight="251686912" behindDoc="1" locked="0" layoutInCell="1" allowOverlap="1" wp14:anchorId="0DF0C4AC" wp14:editId="68B5A9C3">
            <wp:simplePos x="0" y="0"/>
            <wp:positionH relativeFrom="column">
              <wp:posOffset>-1151890</wp:posOffset>
            </wp:positionH>
            <wp:positionV relativeFrom="page">
              <wp:posOffset>193040</wp:posOffset>
            </wp:positionV>
            <wp:extent cx="3804285" cy="2139950"/>
            <wp:effectExtent l="0" t="0" r="5715" b="0"/>
            <wp:wrapTight wrapText="bothSides">
              <wp:wrapPolygon edited="0">
                <wp:start x="0" y="0"/>
                <wp:lineTo x="0" y="21344"/>
                <wp:lineTo x="21524" y="21344"/>
                <wp:lineTo x="21524" y="0"/>
                <wp:lineTo x="0" y="0"/>
              </wp:wrapPolygon>
            </wp:wrapTight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80326_1331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81C" w:rsidRPr="0002381C">
        <w:rPr>
          <w:noProof/>
        </w:rPr>
        <w:t xml:space="preserve"> </w:t>
      </w:r>
    </w:p>
    <w:p w:rsidR="00452261" w:rsidRDefault="00452261" w:rsidP="0032082F">
      <w:pPr>
        <w:jc w:val="both"/>
      </w:pPr>
    </w:p>
    <w:p w:rsidR="00771F6D" w:rsidRDefault="00771F6D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34689A" w:rsidP="0032082F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DA6656F" wp14:editId="338E3841">
            <wp:simplePos x="0" y="0"/>
            <wp:positionH relativeFrom="column">
              <wp:posOffset>-441514</wp:posOffset>
            </wp:positionH>
            <wp:positionV relativeFrom="page">
              <wp:posOffset>8220211</wp:posOffset>
            </wp:positionV>
            <wp:extent cx="3953510" cy="2223770"/>
            <wp:effectExtent l="0" t="0" r="8890" b="508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repation des legumes pour la puré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Default="00610929" w:rsidP="0032082F">
      <w:pPr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0519882" wp14:editId="25545ED6">
            <wp:simplePos x="0" y="0"/>
            <wp:positionH relativeFrom="column">
              <wp:posOffset>3361744</wp:posOffset>
            </wp:positionH>
            <wp:positionV relativeFrom="page">
              <wp:posOffset>-149833</wp:posOffset>
            </wp:positionV>
            <wp:extent cx="2752725" cy="3670300"/>
            <wp:effectExtent l="0" t="0" r="9525" b="6350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egustation de la boullie enrichie et du Puré par les mama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89A">
        <w:rPr>
          <w:noProof/>
        </w:rPr>
        <w:drawing>
          <wp:anchor distT="0" distB="0" distL="114300" distR="114300" simplePos="0" relativeHeight="251691008" behindDoc="1" locked="0" layoutInCell="1" allowOverlap="1" wp14:anchorId="451B8543" wp14:editId="4BD437A7">
            <wp:simplePos x="0" y="0"/>
            <wp:positionH relativeFrom="column">
              <wp:posOffset>-772511</wp:posOffset>
            </wp:positionH>
            <wp:positionV relativeFrom="page">
              <wp:posOffset>116245</wp:posOffset>
            </wp:positionV>
            <wp:extent cx="3939540" cy="2216150"/>
            <wp:effectExtent l="0" t="0" r="3810" b="0"/>
            <wp:wrapTight wrapText="bothSides">
              <wp:wrapPolygon edited="0">
                <wp:start x="0" y="0"/>
                <wp:lineTo x="0" y="21352"/>
                <wp:lineTo x="21516" y="21352"/>
                <wp:lineTo x="21516" y="0"/>
                <wp:lineTo x="0" y="0"/>
              </wp:wrapPolygon>
            </wp:wrapTight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Une maman écrse les tomates du pué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261" w:rsidRDefault="00452261" w:rsidP="0032082F">
      <w:pPr>
        <w:ind w:firstLine="720"/>
        <w:jc w:val="both"/>
      </w:pPr>
    </w:p>
    <w:p w:rsidR="00452261" w:rsidRDefault="00452261" w:rsidP="0032082F">
      <w:pPr>
        <w:ind w:firstLine="720"/>
        <w:jc w:val="both"/>
      </w:pPr>
    </w:p>
    <w:p w:rsidR="00452261" w:rsidRPr="00452261" w:rsidRDefault="00452261" w:rsidP="0032082F">
      <w:pPr>
        <w:ind w:firstLine="720"/>
        <w:jc w:val="both"/>
      </w:pPr>
    </w:p>
    <w:p w:rsidR="00916A84" w:rsidRDefault="00916A84" w:rsidP="0032082F">
      <w:pPr>
        <w:jc w:val="both"/>
        <w:rPr>
          <w:b/>
          <w:u w:val="single"/>
        </w:rPr>
      </w:pPr>
    </w:p>
    <w:p w:rsidR="00076020" w:rsidRDefault="00076020" w:rsidP="0032082F">
      <w:pPr>
        <w:jc w:val="both"/>
      </w:pPr>
      <w:r>
        <w:rPr>
          <w:b/>
          <w:u w:val="single"/>
        </w:rPr>
        <w:t>Annexe 2</w:t>
      </w:r>
      <w:r w:rsidRPr="00076020">
        <w:rPr>
          <w:b/>
        </w:rPr>
        <w:t xml:space="preserve">: </w:t>
      </w:r>
      <w:r>
        <w:t>Suite du programme de Formation</w:t>
      </w:r>
      <w:r w:rsidR="00234FFD">
        <w:t xml:space="preserve"> Nutrition</w:t>
      </w:r>
    </w:p>
    <w:tbl>
      <w:tblPr>
        <w:tblStyle w:val="TableauGrille5Fonc-Accentuation2"/>
        <w:tblW w:w="903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695"/>
        <w:gridCol w:w="975"/>
        <w:gridCol w:w="1107"/>
        <w:gridCol w:w="1327"/>
        <w:gridCol w:w="1417"/>
        <w:gridCol w:w="2518"/>
      </w:tblGrid>
      <w:tr w:rsidR="00D92526" w:rsidRPr="001A6D5C" w:rsidTr="006C41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373594" w:rsidRDefault="00D92526" w:rsidP="0032082F">
            <w:pPr>
              <w:jc w:val="both"/>
              <w:rPr>
                <w:color w:val="FF0000"/>
                <w:sz w:val="24"/>
              </w:rPr>
            </w:pPr>
            <w:r w:rsidRPr="00373594">
              <w:rPr>
                <w:color w:val="FF0000"/>
                <w:sz w:val="24"/>
              </w:rPr>
              <w:t>LIEUX</w:t>
            </w:r>
          </w:p>
        </w:tc>
        <w:tc>
          <w:tcPr>
            <w:tcW w:w="7344" w:type="dxa"/>
            <w:gridSpan w:val="5"/>
          </w:tcPr>
          <w:p w:rsidR="00D92526" w:rsidRDefault="00D92526" w:rsidP="003208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color w:val="FF0000"/>
                <w:sz w:val="28"/>
              </w:rPr>
              <w:t>DATES ET ACTIVITES</w:t>
            </w:r>
          </w:p>
        </w:tc>
      </w:tr>
      <w:tr w:rsidR="00D92526" w:rsidRPr="001A6D5C" w:rsidTr="006C4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Villages</w:t>
            </w:r>
          </w:p>
        </w:tc>
        <w:tc>
          <w:tcPr>
            <w:tcW w:w="2082" w:type="dxa"/>
            <w:gridSpan w:val="2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4FFD">
              <w:rPr>
                <w:sz w:val="20"/>
              </w:rPr>
              <w:t>Avril </w:t>
            </w:r>
            <w:r>
              <w:rPr>
                <w:sz w:val="20"/>
              </w:rPr>
              <w:t>: sensibilisation</w:t>
            </w:r>
          </w:p>
        </w:tc>
        <w:tc>
          <w:tcPr>
            <w:tcW w:w="2744" w:type="dxa"/>
            <w:gridSpan w:val="2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4FFD">
              <w:rPr>
                <w:sz w:val="20"/>
              </w:rPr>
              <w:t xml:space="preserve">Mai : Démonstrations culinaires </w:t>
            </w:r>
            <w:r>
              <w:rPr>
                <w:sz w:val="20"/>
              </w:rPr>
              <w:t>et Sensibilisation</w:t>
            </w:r>
          </w:p>
        </w:tc>
        <w:tc>
          <w:tcPr>
            <w:tcW w:w="2518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4FFD">
              <w:rPr>
                <w:sz w:val="20"/>
              </w:rPr>
              <w:t xml:space="preserve">Juin : </w:t>
            </w:r>
            <w:r>
              <w:rPr>
                <w:sz w:val="20"/>
              </w:rPr>
              <w:t>et évaluation du niveau de connaissance des mamans</w:t>
            </w:r>
            <w:r w:rsidR="00A701E0">
              <w:rPr>
                <w:sz w:val="20"/>
              </w:rPr>
              <w:t xml:space="preserve"> et dépistages</w:t>
            </w:r>
          </w:p>
        </w:tc>
      </w:tr>
      <w:tr w:rsidR="00D92526" w:rsidRPr="001A6D5C" w:rsidTr="006C41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Tipétit</w:t>
            </w:r>
          </w:p>
        </w:tc>
        <w:tc>
          <w:tcPr>
            <w:tcW w:w="975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03</w:t>
            </w:r>
          </w:p>
        </w:tc>
        <w:tc>
          <w:tcPr>
            <w:tcW w:w="110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32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07</w:t>
            </w:r>
          </w:p>
        </w:tc>
        <w:tc>
          <w:tcPr>
            <w:tcW w:w="141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518" w:type="dxa"/>
          </w:tcPr>
          <w:p w:rsidR="00D92526" w:rsidRPr="00234FFD" w:rsidRDefault="00A701E0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</w:tr>
      <w:tr w:rsidR="00D92526" w:rsidRPr="001A6D5C" w:rsidTr="006C4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Pèpèrèkou</w:t>
            </w:r>
          </w:p>
        </w:tc>
        <w:tc>
          <w:tcPr>
            <w:tcW w:w="975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06</w:t>
            </w:r>
          </w:p>
        </w:tc>
        <w:tc>
          <w:tcPr>
            <w:tcW w:w="110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32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141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518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0</w:t>
            </w:r>
            <w:r w:rsidR="00A701E0">
              <w:rPr>
                <w:b/>
                <w:sz w:val="20"/>
              </w:rPr>
              <w:t>6</w:t>
            </w:r>
          </w:p>
        </w:tc>
      </w:tr>
      <w:tr w:rsidR="00D92526" w:rsidRPr="001A6D5C" w:rsidTr="006C41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Kouanwanrgou</w:t>
            </w:r>
          </w:p>
        </w:tc>
        <w:tc>
          <w:tcPr>
            <w:tcW w:w="975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09</w:t>
            </w:r>
          </w:p>
        </w:tc>
        <w:tc>
          <w:tcPr>
            <w:tcW w:w="110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32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41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518" w:type="dxa"/>
          </w:tcPr>
          <w:p w:rsidR="00D92526" w:rsidRPr="00234FFD" w:rsidRDefault="00A701E0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</w:tr>
      <w:tr w:rsidR="00D92526" w:rsidRPr="001A6D5C" w:rsidTr="006C4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Didompè</w:t>
            </w:r>
          </w:p>
        </w:tc>
        <w:tc>
          <w:tcPr>
            <w:tcW w:w="975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12</w:t>
            </w:r>
          </w:p>
        </w:tc>
        <w:tc>
          <w:tcPr>
            <w:tcW w:w="110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01Mai</w:t>
            </w:r>
          </w:p>
        </w:tc>
        <w:tc>
          <w:tcPr>
            <w:tcW w:w="132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41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518" w:type="dxa"/>
          </w:tcPr>
          <w:p w:rsidR="00D92526" w:rsidRPr="00234FFD" w:rsidRDefault="00A701E0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D92526" w:rsidRPr="001A6D5C" w:rsidTr="006C41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Koussounongou</w:t>
            </w:r>
          </w:p>
        </w:tc>
        <w:tc>
          <w:tcPr>
            <w:tcW w:w="975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16</w:t>
            </w:r>
          </w:p>
        </w:tc>
        <w:tc>
          <w:tcPr>
            <w:tcW w:w="110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03 Mai</w:t>
            </w:r>
          </w:p>
        </w:tc>
        <w:tc>
          <w:tcPr>
            <w:tcW w:w="132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417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518" w:type="dxa"/>
          </w:tcPr>
          <w:p w:rsidR="00D92526" w:rsidRPr="00234FFD" w:rsidRDefault="00D92526" w:rsidP="003208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234FFD">
              <w:rPr>
                <w:b/>
                <w:sz w:val="20"/>
              </w:rPr>
              <w:t>1</w:t>
            </w:r>
            <w:r w:rsidR="00A701E0">
              <w:rPr>
                <w:b/>
                <w:sz w:val="20"/>
              </w:rPr>
              <w:t>3</w:t>
            </w:r>
          </w:p>
        </w:tc>
      </w:tr>
      <w:tr w:rsidR="00D92526" w:rsidRPr="001A6D5C" w:rsidTr="006C4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</w:tcPr>
          <w:p w:rsidR="00D92526" w:rsidRPr="00234FFD" w:rsidRDefault="00D92526" w:rsidP="0032082F">
            <w:pPr>
              <w:jc w:val="both"/>
              <w:rPr>
                <w:sz w:val="20"/>
              </w:rPr>
            </w:pPr>
            <w:r w:rsidRPr="00234FFD">
              <w:rPr>
                <w:sz w:val="20"/>
              </w:rPr>
              <w:t>Kounitchiangou</w:t>
            </w:r>
          </w:p>
        </w:tc>
        <w:tc>
          <w:tcPr>
            <w:tcW w:w="975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10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05 Mai</w:t>
            </w:r>
          </w:p>
        </w:tc>
        <w:tc>
          <w:tcPr>
            <w:tcW w:w="132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417" w:type="dxa"/>
          </w:tcPr>
          <w:p w:rsidR="00D92526" w:rsidRPr="00234FFD" w:rsidRDefault="00D92526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518" w:type="dxa"/>
          </w:tcPr>
          <w:p w:rsidR="00D92526" w:rsidRPr="00234FFD" w:rsidRDefault="00A701E0" w:rsidP="003208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</w:tbl>
    <w:p w:rsidR="00076020" w:rsidRPr="00076020" w:rsidRDefault="00076020" w:rsidP="0032082F">
      <w:pPr>
        <w:ind w:left="1168"/>
        <w:jc w:val="both"/>
      </w:pPr>
    </w:p>
    <w:sectPr w:rsidR="00076020" w:rsidRPr="00076020" w:rsidSect="0055390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39"/>
      <w:pgMar w:top="2268" w:right="2104" w:bottom="1440" w:left="1752" w:header="1814" w:footer="51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6AB" w:rsidRDefault="003216AB">
      <w:pPr>
        <w:spacing w:after="0" w:line="240" w:lineRule="auto"/>
      </w:pPr>
      <w:r>
        <w:separator/>
      </w:r>
    </w:p>
  </w:endnote>
  <w:endnote w:type="continuationSeparator" w:id="0">
    <w:p w:rsidR="003216AB" w:rsidRDefault="00321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AB" w:rsidRDefault="003216A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5" name="MSIPCM546c49c1a70443c871551a8a" descr="{&quot;HashCode&quot;:1100662692,&quot;Height&quot;:841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216AB" w:rsidRPr="006C4193" w:rsidRDefault="003216AB" w:rsidP="006C4193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6C4193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C2 - Internal Natixis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46c49c1a70443c871551a8a" o:spid="_x0000_s1039" type="#_x0000_t202" alt="{&quot;HashCode&quot;:1100662692,&quot;Height&quot;:841.0,&quot;Width&quot;:595.0,&quot;Placement&quot;:&quot;Footer&quot;,&quot;Index&quot;:&quot;OddAndEven&quot;,&quot;Section&quot;:1,&quot;Top&quot;:0.0,&quot;Left&quot;:0.0}" style="position:absolute;margin-left:0;margin-top:805.4pt;width:595.35pt;height:21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" o:allowincell="f" filled="f" stroked="f" strokeweight=".5pt">
              <v:textbox inset="20pt,0,,0">
                <w:txbxContent>
                  <w:p w:rsidR="003216AB" w:rsidRPr="006C4193" w:rsidRDefault="003216AB" w:rsidP="006C4193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6C4193">
                      <w:rPr>
                        <w:rFonts w:ascii="Calibri" w:hAnsi="Calibri" w:cs="Calibri"/>
                        <w:color w:val="737373"/>
                        <w:sz w:val="16"/>
                      </w:rPr>
                      <w:t>C2 - Internal Natixis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editId="6643515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40" style="position:absolute;margin-left:0;margin-top:0;width:55.1pt;height:11in;z-index:-25164288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" fillcolor="#675e47 [3215]" stroked="f" strokeweight="2pt">
              <v:textbox>
                <w:txbxContent>
                  <w:p w:rsidR="003216AB" w:rsidRDefault="003216A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editId="3F94D7D5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41" style="position:absolute;margin-left:0;margin-top:0;width:55.1pt;height:71.3pt;z-index:-25164185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" fillcolor="#a9a57c [3204]" stroked="f" strokeweight="2pt">
              <v:textbox>
                <w:txbxContent>
                  <w:p w:rsidR="003216AB" w:rsidRDefault="003216AB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editId="4C28D162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188595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34" name="Parenthèse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3216AB" w:rsidRDefault="003216AB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D2BAA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arenthèses 7" o:spid="_x0000_s1042" type="#_x0000_t185" style="position:absolute;margin-left:0;margin-top:0;width:36pt;height:28.8pt;z-index:25167564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" filled="t" fillcolor="#a9a57c [3204]" strokecolor="white [3212]" strokeweight="1pt">
              <v:path arrowok="t"/>
              <v:textbox inset="0,,0">
                <w:txbxContent>
                  <w:p w:rsidR="003216AB" w:rsidRDefault="003216AB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CD2BAA">
                      <w:rPr>
                        <w:noProof/>
                        <w:color w:val="FFFFFF" w:themeColor="background1"/>
                        <w:sz w:val="24"/>
                        <w:szCs w:val="24"/>
                      </w:rPr>
                      <w:t>10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AB" w:rsidRDefault="003216AB" w:rsidP="00AA5994">
    <w:pPr>
      <w:spacing w:after="0" w:line="240" w:lineRule="auto"/>
      <w:ind w:right="737"/>
      <w:jc w:val="center"/>
      <w:rPr>
        <w:rFonts w:ascii="Berlin Sans FB" w:eastAsia="Calibri" w:hAnsi="Berlin Sans FB" w:cs="Times New Roman"/>
        <w:b/>
        <w:sz w:val="20"/>
        <w:szCs w:val="20"/>
        <w:lang w:val="fr-MC" w:eastAsia="en-US"/>
      </w:rPr>
    </w:pPr>
  </w:p>
  <w:p w:rsidR="003216AB" w:rsidRDefault="003216AB" w:rsidP="00AA5994">
    <w:pPr>
      <w:pStyle w:val="Pieddepage"/>
      <w:tabs>
        <w:tab w:val="clear" w:pos="4680"/>
        <w:tab w:val="clear" w:pos="9360"/>
        <w:tab w:val="left" w:pos="3152"/>
      </w:tabs>
      <w:ind w:left="-1361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1" name="MSIPCM9bde4b9e95d77959f8917996" descr="{&quot;HashCode&quot;:110066269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216AB" w:rsidRPr="006C4193" w:rsidRDefault="003216AB" w:rsidP="006C4193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6C4193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C2 - Internal Natixis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bde4b9e95d77959f8917996" o:spid="_x0000_s1043" type="#_x0000_t202" alt="{&quot;HashCode&quot;:1100662692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5pt;height:21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" o:allowincell="f" filled="f" stroked="f" strokeweight=".5pt">
              <v:textbox inset="20pt,0,,0">
                <w:txbxContent>
                  <w:p w:rsidR="003216AB" w:rsidRPr="006C4193" w:rsidRDefault="003216AB" w:rsidP="006C4193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6C4193">
                      <w:rPr>
                        <w:rFonts w:ascii="Calibri" w:hAnsi="Calibri" w:cs="Calibri"/>
                        <w:color w:val="737373"/>
                        <w:sz w:val="16"/>
                      </w:rPr>
                      <w:t>C2 - Internal Natixis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216AB" w:rsidRPr="00BB6D5D" w:rsidRDefault="003216AB" w:rsidP="00BB6D5D">
    <w:pPr>
      <w:pStyle w:val="Pieddepage"/>
      <w:tabs>
        <w:tab w:val="clear" w:pos="4680"/>
        <w:tab w:val="clear" w:pos="9360"/>
        <w:tab w:val="left" w:pos="3152"/>
      </w:tabs>
      <w:ind w:left="-1361"/>
      <w:jc w:val="center"/>
      <w:rPr>
        <w:rFonts w:ascii="Times New Roman" w:eastAsia="Calibri" w:hAnsi="Times New Roman" w:cs="Times New Roman"/>
        <w:b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4F56F9F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44" style="position:absolute;left:0;text-align:left;margin-left:0;margin-top:0;width:55.1pt;height:11in;z-index:-25165209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" fillcolor="#675e47 [3215]" stroked="f" strokeweight="2pt">
              <v:textbox>
                <w:txbxContent>
                  <w:p w:rsidR="003216AB" w:rsidRDefault="003216A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66C80A7D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45" style="position:absolute;left:0;text-align:left;margin-left:0;margin-top:0;width:55.1pt;height:71.3pt;z-index:-25165107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" fillcolor="#a9a57c [3204]" stroked="f" strokeweight="2pt">
              <v:textbox>
                <w:txbxContent>
                  <w:p w:rsidR="003216AB" w:rsidRDefault="003216AB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2347548C">
              <wp:simplePos x="0" y="0"/>
              <mc:AlternateContent>
                <mc:Choice Requires="wp14">
                  <wp:positionH relativeFrom="page">
                    <wp14:pctPosHOffset>91700</wp14:pctPosHOffset>
                  </wp:positionH>
                </mc:Choice>
                <mc:Fallback>
                  <wp:positionH relativeFrom="page">
                    <wp:posOffset>6932930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27" name="Parenthèse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3216AB" w:rsidRDefault="003216AB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D2BAA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46" type="#_x0000_t185" style="position:absolute;left:0;text-align:left;margin-left:0;margin-top:0;width:36pt;height:28.8pt;z-index:251666432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" filled="t" fillcolor="#a9a57c [3204]" strokecolor="white [3212]" strokeweight="1pt">
              <v:path arrowok="t"/>
              <v:textbox inset="0,,0">
                <w:txbxContent>
                  <w:p w:rsidR="003216AB" w:rsidRDefault="003216AB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CD2BAA">
                      <w:rPr>
                        <w:noProof/>
                        <w:color w:val="FFFFFF" w:themeColor="background1"/>
                        <w:sz w:val="24"/>
                        <w:szCs w:val="24"/>
                      </w:rPr>
                      <w:t>11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AB" w:rsidRDefault="003216A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4" name="MSIPCM92a04ccf85cd8f15ed6bdae8" descr="{&quot;HashCode&quot;:110066269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216AB" w:rsidRPr="006C4193" w:rsidRDefault="003216AB" w:rsidP="006C4193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6C4193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C2 - Internal Natixis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2a04ccf85cd8f15ed6bdae8" o:spid="_x0000_s1048" type="#_x0000_t202" alt="{&quot;HashCode&quot;:1100662692,&quot;Height&quot;:841.0,&quot;Width&quot;:595.0,&quot;Placement&quot;:&quot;Footer&quot;,&quot;Index&quot;:&quot;FirstPage&quot;,&quot;Section&quot;:1,&quot;Top&quot;:0.0,&quot;Left&quot;:0.0}" style="position:absolute;margin-left:0;margin-top:805.4pt;width:595.35pt;height:21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" o:allowincell="f" filled="f" stroked="f" strokeweight=".5pt">
              <v:textbox inset="20pt,0,,0">
                <w:txbxContent>
                  <w:p w:rsidR="003216AB" w:rsidRPr="006C4193" w:rsidRDefault="003216AB" w:rsidP="006C4193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6C4193">
                      <w:rPr>
                        <w:rFonts w:ascii="Calibri" w:hAnsi="Calibri" w:cs="Calibri"/>
                        <w:color w:val="737373"/>
                        <w:sz w:val="16"/>
                      </w:rPr>
                      <w:t>C2 - Internal Natixis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6AB" w:rsidRDefault="003216AB">
      <w:pPr>
        <w:spacing w:after="0" w:line="240" w:lineRule="auto"/>
      </w:pPr>
      <w:r>
        <w:separator/>
      </w:r>
    </w:p>
  </w:footnote>
  <w:footnote w:type="continuationSeparator" w:id="0">
    <w:p w:rsidR="003216AB" w:rsidRDefault="00321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AB" w:rsidRDefault="003216AB">
    <w:pPr>
      <w:pStyle w:val="En-tte"/>
    </w:pPr>
    <w:r w:rsidRPr="005B3ECC">
      <w:rPr>
        <w:rFonts w:ascii="Calibri" w:eastAsia="Calibri" w:hAnsi="Calibri" w:cs="Times New Roman"/>
        <w:noProof/>
        <w:sz w:val="32"/>
        <w:szCs w:val="20"/>
      </w:rPr>
      <w:drawing>
        <wp:anchor distT="0" distB="0" distL="114300" distR="114300" simplePos="0" relativeHeight="251684864" behindDoc="0" locked="0" layoutInCell="1" allowOverlap="1" wp14:anchorId="4398DD1A" wp14:editId="5A670E5A">
          <wp:simplePos x="0" y="0"/>
          <wp:positionH relativeFrom="column">
            <wp:posOffset>-436988</wp:posOffset>
          </wp:positionH>
          <wp:positionV relativeFrom="page">
            <wp:posOffset>301925</wp:posOffset>
          </wp:positionV>
          <wp:extent cx="845185" cy="88392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41872EB" wp14:editId="08FD5AEB">
              <wp:simplePos x="0" y="0"/>
              <wp:positionH relativeFrom="page">
                <wp:posOffset>690113</wp:posOffset>
              </wp:positionH>
              <wp:positionV relativeFrom="page">
                <wp:posOffset>94891</wp:posOffset>
              </wp:positionV>
              <wp:extent cx="7072630" cy="10347744"/>
              <wp:effectExtent l="0" t="0" r="0" b="0"/>
              <wp:wrapNone/>
              <wp:docPr id="2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34774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Pr="00AA5994" w:rsidRDefault="003216AB" w:rsidP="00AA5994">
                          <w:pPr>
                            <w:spacing w:after="0" w:line="240" w:lineRule="auto"/>
                            <w:ind w:right="737"/>
                            <w:rPr>
                              <w:rFonts w:ascii="Cambria" w:eastAsia="Perpetua" w:hAnsi="Cambria" w:cs="Times New Roman"/>
                              <w:sz w:val="20"/>
                              <w:szCs w:val="20"/>
                              <w:lang w:eastAsia="en-US"/>
                            </w:rPr>
                          </w:pPr>
                          <w:r w:rsidRPr="00AA5994"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>ONG Graine de Baobab</w:t>
                          </w:r>
                          <w:r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 xml:space="preserve"> </w:t>
                          </w:r>
                          <w:r w:rsidRPr="00AA5994"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>«</w:t>
                          </w:r>
                          <w:r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 xml:space="preserve"> </w:t>
                          </w:r>
                          <w:r w:rsidRPr="00AA5994"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>GraiB ONG</w:t>
                          </w:r>
                          <w:r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 xml:space="preserve"> </w:t>
                          </w:r>
                          <w:r w:rsidRPr="00AA5994">
                            <w:rPr>
                              <w:rFonts w:ascii="Berlin Sans FB" w:eastAsia="Calibri" w:hAnsi="Berlin Sans FB" w:cs="Times New Roman"/>
                              <w:b/>
                              <w:sz w:val="20"/>
                              <w:szCs w:val="20"/>
                              <w:lang w:val="fr-MC" w:eastAsia="en-US"/>
                            </w:rPr>
                            <w:t>»</w:t>
                          </w:r>
                        </w:p>
                        <w:p w:rsidR="003216AB" w:rsidRDefault="003216AB" w:rsidP="00AA5994">
                          <w:pPr>
                            <w:spacing w:after="0" w:line="240" w:lineRule="auto"/>
                            <w:ind w:right="737"/>
                            <w:rPr>
                              <w:rFonts w:ascii="Cambria" w:eastAsia="Perpetua" w:hAnsi="Cambria" w:cs="Times New Roman"/>
                              <w:b/>
                              <w:lang w:eastAsia="en-US"/>
                            </w:rPr>
                          </w:pPr>
                          <w:r w:rsidRPr="00AA5994">
                            <w:rPr>
                              <w:rFonts w:ascii="Cambria" w:eastAsia="Perpetua" w:hAnsi="Cambria" w:cs="Times New Roman"/>
                              <w:b/>
                              <w:lang w:eastAsia="en-US"/>
                            </w:rPr>
                            <w:t xml:space="preserve">Enregistré sous : 2015 N°6/027/P-SG-STCCD-DCDI-ONG du </w:t>
                          </w:r>
                        </w:p>
                        <w:p w:rsidR="003216AB" w:rsidRPr="00AA5994" w:rsidRDefault="003216AB" w:rsidP="00AA5994">
                          <w:pPr>
                            <w:spacing w:after="0" w:line="240" w:lineRule="auto"/>
                            <w:ind w:right="737"/>
                            <w:rPr>
                              <w:rFonts w:ascii="Cambria" w:eastAsia="Perpetua" w:hAnsi="Cambria" w:cs="Times New Roman"/>
                              <w:b/>
                              <w:lang w:eastAsia="en-US"/>
                            </w:rPr>
                          </w:pPr>
                          <w:r w:rsidRPr="00AA5994">
                            <w:rPr>
                              <w:rFonts w:ascii="Cambria" w:eastAsia="Perpetua" w:hAnsi="Cambria" w:cs="Times New Roman"/>
                              <w:b/>
                              <w:lang w:eastAsia="en-US"/>
                            </w:rPr>
                            <w:t>24/08/2015.</w:t>
                          </w:r>
                          <w:r w:rsidRPr="00AA5994">
                            <w:rPr>
                              <w:rFonts w:ascii="Cambria" w:eastAsia="Times New Roman" w:hAnsi="Cambria" w:cs="Times New Roman"/>
                              <w:b/>
                              <w:lang w:val="en-US" w:eastAsia="en-US"/>
                            </w:rPr>
                            <w:t>Siege</w:t>
                          </w:r>
                          <w:r w:rsidRPr="00AA5994"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 xml:space="preserve"> social: N</w:t>
                          </w:r>
                          <w:r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>atitingou, Tél: +</w:t>
                          </w:r>
                          <w:r w:rsidRPr="00AA5994"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 xml:space="preserve">22997354480 / </w:t>
                          </w:r>
                          <w:r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>+</w:t>
                          </w:r>
                          <w:r w:rsidRPr="00AA5994"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>22994137292</w:t>
                          </w:r>
                          <w:r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> </w:t>
                          </w:r>
                          <w:r>
                            <w:rPr>
                              <w:rFonts w:ascii="Cambria" w:eastAsia="Perpetua" w:hAnsi="Cambria" w:cs="Times New Roman"/>
                              <w:b/>
                              <w:lang w:eastAsia="en-US"/>
                            </w:rPr>
                            <w:t xml:space="preserve">; </w:t>
                          </w:r>
                          <w:r w:rsidRPr="00AA5994">
                            <w:rPr>
                              <w:rFonts w:ascii="Cambria" w:eastAsia="Times New Roman" w:hAnsi="Cambria" w:cs="Times New Roman"/>
                              <w:b/>
                              <w:lang w:val="en-US" w:eastAsia="en-US"/>
                            </w:rPr>
                            <w:t>E-mail:</w:t>
                          </w:r>
                          <w:hyperlink r:id="rId2" w:history="1">
                            <w:r w:rsidRPr="00AA5994">
                              <w:rPr>
                                <w:rFonts w:ascii="Cambria" w:eastAsia="Calibri" w:hAnsi="Cambria" w:cs="Times New Roman"/>
                                <w:b/>
                                <w:lang w:val="en-US" w:eastAsia="en-US"/>
                              </w:rPr>
                              <w:t>salami_adam@yahoo.fr</w:t>
                            </w:r>
                          </w:hyperlink>
                          <w:r w:rsidRPr="00AA5994"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 xml:space="preserve"> </w:t>
                          </w:r>
                        </w:p>
                        <w:p w:rsidR="003216AB" w:rsidRPr="00AA5994" w:rsidRDefault="003216AB" w:rsidP="00AA5994">
                          <w:pPr>
                            <w:spacing w:after="0" w:line="240" w:lineRule="auto"/>
                            <w:ind w:right="737"/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</w:pPr>
                          <w:r w:rsidRPr="00AA5994">
                            <w:rPr>
                              <w:rFonts w:ascii="Cambria" w:eastAsia="Calibri" w:hAnsi="Cambria" w:cs="Times New Roman"/>
                              <w:b/>
                              <w:lang w:val="en-US" w:eastAsia="en-US"/>
                            </w:rPr>
                            <w:t>Site web: www.grainedebaobab.blogspot.fr</w:t>
                          </w:r>
                        </w:p>
                        <w:p w:rsidR="003216AB" w:rsidRPr="00AA5994" w:rsidRDefault="003216AB" w:rsidP="00AA5994">
                          <w:pPr>
                            <w:spacing w:after="0" w:line="240" w:lineRule="auto"/>
                            <w:contextualSpacing/>
                            <w:rPr>
                              <w:rFonts w:ascii="Cambria" w:eastAsia="Times New Roman" w:hAnsi="Cambria" w:cs="Times New Roman"/>
                              <w:b/>
                              <w:spacing w:val="-7"/>
                              <w:lang w:eastAsia="en-US"/>
                            </w:rPr>
                          </w:pPr>
                          <w:r w:rsidRPr="00AA5994">
                            <w:rPr>
                              <w:rFonts w:ascii="Cambria" w:eastAsia="Times New Roman" w:hAnsi="Cambria" w:cs="Times New Roman"/>
                              <w:b/>
                              <w:spacing w:val="-7"/>
                              <w:lang w:eastAsia="en-US"/>
                            </w:rPr>
                            <w:t>Domaine intervention : Nutrition-Education-Tourisme</w:t>
                          </w:r>
                        </w:p>
                        <w:p w:rsidR="003216AB" w:rsidRDefault="003216AB" w:rsidP="00AA599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1872EB" id="_x0000_s1031" style="position:absolute;margin-left:54.35pt;margin-top:7.45pt;width:556.9pt;height:814.8pt;z-index:-251644928;visibility:visible;mso-wrap-style:square;mso-width-percent:91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1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" fillcolor="white [2897]" stroked="f" strokeweight="2pt">
              <v:fill color2="#b2b2b2 [2241]" rotate="t" focusposition="13107f,.5" focussize="-13107f" colors="0 white;.75 white;1 #dadada" focus="100%" type="gradientRadial"/>
              <v:textbox>
                <w:txbxContent>
                  <w:p w:rsidR="003216AB" w:rsidRPr="00AA5994" w:rsidRDefault="003216AB" w:rsidP="00AA5994">
                    <w:pPr>
                      <w:spacing w:after="0" w:line="240" w:lineRule="auto"/>
                      <w:ind w:right="737"/>
                      <w:rPr>
                        <w:rFonts w:ascii="Cambria" w:eastAsia="Perpetua" w:hAnsi="Cambria" w:cs="Times New Roman"/>
                        <w:sz w:val="20"/>
                        <w:szCs w:val="20"/>
                        <w:lang w:eastAsia="en-US"/>
                      </w:rPr>
                    </w:pPr>
                    <w:r w:rsidRPr="00AA5994"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>ONG Graine de Baobab</w:t>
                    </w:r>
                    <w:r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 xml:space="preserve"> </w:t>
                    </w:r>
                    <w:r w:rsidRPr="00AA5994"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>«</w:t>
                    </w:r>
                    <w:r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 xml:space="preserve"> </w:t>
                    </w:r>
                    <w:r w:rsidRPr="00AA5994"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>GraiB ONG</w:t>
                    </w:r>
                    <w:r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 xml:space="preserve"> </w:t>
                    </w:r>
                    <w:r w:rsidRPr="00AA5994">
                      <w:rPr>
                        <w:rFonts w:ascii="Berlin Sans FB" w:eastAsia="Calibri" w:hAnsi="Berlin Sans FB" w:cs="Times New Roman"/>
                        <w:b/>
                        <w:sz w:val="20"/>
                        <w:szCs w:val="20"/>
                        <w:lang w:val="fr-MC" w:eastAsia="en-US"/>
                      </w:rPr>
                      <w:t>»</w:t>
                    </w:r>
                  </w:p>
                  <w:p w:rsidR="003216AB" w:rsidRDefault="003216AB" w:rsidP="00AA5994">
                    <w:pPr>
                      <w:spacing w:after="0" w:line="240" w:lineRule="auto"/>
                      <w:ind w:right="737"/>
                      <w:rPr>
                        <w:rFonts w:ascii="Cambria" w:eastAsia="Perpetua" w:hAnsi="Cambria" w:cs="Times New Roman"/>
                        <w:b/>
                        <w:lang w:eastAsia="en-US"/>
                      </w:rPr>
                    </w:pPr>
                    <w:r w:rsidRPr="00AA5994">
                      <w:rPr>
                        <w:rFonts w:ascii="Cambria" w:eastAsia="Perpetua" w:hAnsi="Cambria" w:cs="Times New Roman"/>
                        <w:b/>
                        <w:lang w:eastAsia="en-US"/>
                      </w:rPr>
                      <w:t xml:space="preserve">Enregistré sous : 2015 N°6/027/P-SG-STCCD-DCDI-ONG du </w:t>
                    </w:r>
                  </w:p>
                  <w:p w:rsidR="003216AB" w:rsidRPr="00AA5994" w:rsidRDefault="003216AB" w:rsidP="00AA5994">
                    <w:pPr>
                      <w:spacing w:after="0" w:line="240" w:lineRule="auto"/>
                      <w:ind w:right="737"/>
                      <w:rPr>
                        <w:rFonts w:ascii="Cambria" w:eastAsia="Perpetua" w:hAnsi="Cambria" w:cs="Times New Roman"/>
                        <w:b/>
                        <w:lang w:eastAsia="en-US"/>
                      </w:rPr>
                    </w:pPr>
                    <w:r w:rsidRPr="00AA5994">
                      <w:rPr>
                        <w:rFonts w:ascii="Cambria" w:eastAsia="Perpetua" w:hAnsi="Cambria" w:cs="Times New Roman"/>
                        <w:b/>
                        <w:lang w:eastAsia="en-US"/>
                      </w:rPr>
                      <w:t>24/08/2015.</w:t>
                    </w:r>
                    <w:r w:rsidRPr="00AA5994">
                      <w:rPr>
                        <w:rFonts w:ascii="Cambria" w:eastAsia="Times New Roman" w:hAnsi="Cambria" w:cs="Times New Roman"/>
                        <w:b/>
                        <w:lang w:val="en-US" w:eastAsia="en-US"/>
                      </w:rPr>
                      <w:t>Siege</w:t>
                    </w:r>
                    <w:r w:rsidRPr="00AA5994"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 xml:space="preserve"> social: N</w:t>
                    </w:r>
                    <w:r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>atitingou, Tél: +</w:t>
                    </w:r>
                    <w:r w:rsidRPr="00AA5994"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 xml:space="preserve">22997354480 / </w:t>
                    </w:r>
                    <w:r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>+</w:t>
                    </w:r>
                    <w:r w:rsidRPr="00AA5994"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>22994137292</w:t>
                    </w:r>
                    <w:r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> </w:t>
                    </w:r>
                    <w:r>
                      <w:rPr>
                        <w:rFonts w:ascii="Cambria" w:eastAsia="Perpetua" w:hAnsi="Cambria" w:cs="Times New Roman"/>
                        <w:b/>
                        <w:lang w:eastAsia="en-US"/>
                      </w:rPr>
                      <w:t xml:space="preserve">; </w:t>
                    </w:r>
                    <w:r w:rsidRPr="00AA5994">
                      <w:rPr>
                        <w:rFonts w:ascii="Cambria" w:eastAsia="Times New Roman" w:hAnsi="Cambria" w:cs="Times New Roman"/>
                        <w:b/>
                        <w:lang w:val="en-US" w:eastAsia="en-US"/>
                      </w:rPr>
                      <w:t>E-mail:</w:t>
                    </w:r>
                    <w:hyperlink r:id="rId3" w:history="1">
                      <w:r w:rsidRPr="00AA5994">
                        <w:rPr>
                          <w:rFonts w:ascii="Cambria" w:eastAsia="Calibri" w:hAnsi="Cambria" w:cs="Times New Roman"/>
                          <w:b/>
                          <w:lang w:val="en-US" w:eastAsia="en-US"/>
                        </w:rPr>
                        <w:t>salami_adam@yahoo.fr</w:t>
                      </w:r>
                    </w:hyperlink>
                    <w:r w:rsidRPr="00AA5994"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 xml:space="preserve"> </w:t>
                    </w:r>
                  </w:p>
                  <w:p w:rsidR="003216AB" w:rsidRPr="00AA5994" w:rsidRDefault="003216AB" w:rsidP="00AA5994">
                    <w:pPr>
                      <w:spacing w:after="0" w:line="240" w:lineRule="auto"/>
                      <w:ind w:right="737"/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</w:pPr>
                    <w:r w:rsidRPr="00AA5994">
                      <w:rPr>
                        <w:rFonts w:ascii="Cambria" w:eastAsia="Calibri" w:hAnsi="Cambria" w:cs="Times New Roman"/>
                        <w:b/>
                        <w:lang w:val="en-US" w:eastAsia="en-US"/>
                      </w:rPr>
                      <w:t>Site web: www.grainedebaobab.blogspot.fr</w:t>
                    </w:r>
                  </w:p>
                  <w:p w:rsidR="003216AB" w:rsidRPr="00AA5994" w:rsidRDefault="003216AB" w:rsidP="00AA5994">
                    <w:pPr>
                      <w:spacing w:after="0" w:line="240" w:lineRule="auto"/>
                      <w:contextualSpacing/>
                      <w:rPr>
                        <w:rFonts w:ascii="Cambria" w:eastAsia="Times New Roman" w:hAnsi="Cambria" w:cs="Times New Roman"/>
                        <w:b/>
                        <w:spacing w:val="-7"/>
                        <w:lang w:eastAsia="en-US"/>
                      </w:rPr>
                    </w:pPr>
                    <w:r w:rsidRPr="00AA5994">
                      <w:rPr>
                        <w:rFonts w:ascii="Cambria" w:eastAsia="Times New Roman" w:hAnsi="Cambria" w:cs="Times New Roman"/>
                        <w:b/>
                        <w:spacing w:val="-7"/>
                        <w:lang w:eastAsia="en-US"/>
                      </w:rPr>
                      <w:t>Domaine intervention : Nutrition-Education-Tourisme</w:t>
                    </w:r>
                  </w:p>
                  <w:p w:rsidR="003216AB" w:rsidRDefault="003216AB" w:rsidP="00AA5994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8DB440D" wp14:editId="3ECE9791">
              <wp:simplePos x="0" y="0"/>
              <wp:positionH relativeFrom="page">
                <wp:posOffset>271305</wp:posOffset>
              </wp:positionH>
              <wp:positionV relativeFrom="page">
                <wp:posOffset>2763297</wp:posOffset>
              </wp:positionV>
              <wp:extent cx="411480" cy="4526280"/>
              <wp:effectExtent l="0" t="0" r="0" b="0"/>
              <wp:wrapNone/>
              <wp:docPr id="28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480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Titre"/>
                            <w:id w:val="-1242164473"/>
                            <w:placeholder>
                              <w:docPart w:val="F3057BED164042E28045994C5BE71A69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216AB" w:rsidRDefault="003216AB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Rapport Trimestriel du projet de lutte contre la malnutrition infantile</w:t>
                              </w:r>
                            </w:p>
                          </w:sdtContent>
                        </w:sdt>
                        <w:p w:rsidR="003216AB" w:rsidRDefault="003216AB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68DB440D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2" type="#_x0000_t202" style="position:absolute;margin-left:21.35pt;margin-top:217.6pt;width:32.4pt;height:356.4pt;z-index:251670528;visibility:visible;mso-wrap-style:square;mso-width-percent:5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" fillcolor="#675e47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Titre"/>
                      <w:id w:val="-1242164473"/>
                      <w:placeholder>
                        <w:docPart w:val="F3057BED164042E28045994C5BE71A69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3216AB" w:rsidRDefault="003216AB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Rapport Trimestriel du projet de lutte contre la malnutrition infantile</w:t>
                        </w:r>
                      </w:p>
                    </w:sdtContent>
                  </w:sdt>
                  <w:p w:rsidR="003216AB" w:rsidRDefault="003216AB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editId="32E44B7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33" style="position:absolute;margin-left:0;margin-top:0;width:55.1pt;height:71.3pt;z-index:-25164697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" fillcolor="#a9a57c [3204]" stroked="f" strokeweight="2pt">
              <v:textbox>
                <w:txbxContent>
                  <w:p w:rsidR="003216AB" w:rsidRDefault="003216AB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editId="7B2F1573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Rectangle 4" o:spid="_x0000_s1034" style="position:absolute;margin-left:0;margin-top:0;width:55.1pt;height:11in;z-index:-25164800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" fillcolor="#675e47 [3215]" stroked="f" strokeweight="2pt">
              <v:textbox>
                <w:txbxContent>
                  <w:p w:rsidR="003216AB" w:rsidRDefault="003216A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AB" w:rsidRPr="00D9417E" w:rsidRDefault="003216AB" w:rsidP="00D9417E">
    <w:pPr>
      <w:tabs>
        <w:tab w:val="left" w:pos="1522"/>
      </w:tabs>
      <w:spacing w:before="100" w:beforeAutospacing="1" w:after="120" w:line="240" w:lineRule="auto"/>
      <w:rPr>
        <w:rFonts w:ascii="Times New Roman" w:eastAsia="Calibri" w:hAnsi="Times New Roman" w:cs="Times New Roman"/>
        <w:b/>
        <w:sz w:val="16"/>
        <w:szCs w:val="26"/>
        <w:lang w:val="fr-MC" w:eastAsia="en-US"/>
      </w:rPr>
    </w:pPr>
    <w:r>
      <w:rPr>
        <w:rFonts w:ascii="Times New Roman" w:eastAsia="Calibri" w:hAnsi="Times New Roman" w:cs="Times New Roman"/>
        <w:b/>
        <w:noProof/>
        <w:sz w:val="16"/>
        <w:szCs w:val="26"/>
      </w:rPr>
      <w:drawing>
        <wp:anchor distT="0" distB="0" distL="114300" distR="114300" simplePos="0" relativeHeight="251685888" behindDoc="0" locked="0" layoutInCell="1" allowOverlap="1" wp14:anchorId="51DA26D5" wp14:editId="39108B5A">
          <wp:simplePos x="0" y="0"/>
          <wp:positionH relativeFrom="leftMargin">
            <wp:align>right</wp:align>
          </wp:positionH>
          <wp:positionV relativeFrom="page">
            <wp:posOffset>186983</wp:posOffset>
          </wp:positionV>
          <wp:extent cx="847725" cy="883920"/>
          <wp:effectExtent l="0" t="0" r="9525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0017B0" wp14:editId="5C999932">
              <wp:simplePos x="0" y="0"/>
              <wp:positionH relativeFrom="page">
                <wp:posOffset>-342900</wp:posOffset>
              </wp:positionH>
              <wp:positionV relativeFrom="page">
                <wp:posOffset>-838200</wp:posOffset>
              </wp:positionV>
              <wp:extent cx="7217609" cy="11258550"/>
              <wp:effectExtent l="0" t="0" r="2540" b="0"/>
              <wp:wrapNone/>
              <wp:docPr id="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7609" cy="112585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 w:rsidP="00D9417E">
                          <w:pPr>
                            <w:spacing w:after="0" w:line="360" w:lineRule="auto"/>
                            <w:jc w:val="center"/>
                          </w:pPr>
                          <w:r>
                            <w:t>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0017B0" id="_x0000_s1035" style="position:absolute;margin-left:-27pt;margin-top:-66pt;width:568.3pt;height:886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" fillcolor="white [2897]" stroked="f" strokeweight="2pt">
              <v:fill color2="#b2b2b2 [2241]" rotate="t" focusposition="13107f,.5" focussize="-13107f" colors="0 white;.75 white;1 #dadada" focus="100%" type="gradientRadial"/>
              <v:textbox>
                <w:txbxContent>
                  <w:p w:rsidR="003216AB" w:rsidRDefault="003216AB" w:rsidP="00D9417E">
                    <w:pPr>
                      <w:spacing w:after="0" w:line="360" w:lineRule="auto"/>
                      <w:jc w:val="center"/>
                    </w:pPr>
                    <w:r>
                      <w:t>h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970057" wp14:editId="3AF4AFA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0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Titre"/>
                            <w:id w:val="72664878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216AB" w:rsidRDefault="003216AB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Rapport Trimestriel du projet de lutte contre la malnutrition infantile</w:t>
                              </w:r>
                            </w:p>
                          </w:sdtContent>
                        </w:sdt>
                        <w:p w:rsidR="003216AB" w:rsidRDefault="003216AB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0B97005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0;margin-top:0;width:32.25pt;height:356.4pt;z-index:251661312;visibility:visible;mso-wrap-style:square;mso-width-percent:50;mso-height-percent:450;mso-left-percent:910;mso-wrap-distance-left:9pt;mso-wrap-distance-top:0;mso-wrap-distance-right:9pt;mso-wrap-distance-bottom:0;mso-position-horizontal-relative:page;mso-position-vertical:center;mso-position-vertical-relative:page;mso-width-percent:50;mso-height-percent:450;mso-left-percent:91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" fillcolor="#675e47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Titre"/>
                      <w:id w:val="726648788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3216AB" w:rsidRDefault="003216AB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Rapport Trimestriel du projet de lutte contre la malnutrition infantile</w:t>
                        </w:r>
                      </w:p>
                    </w:sdtContent>
                  </w:sdt>
                  <w:p w:rsidR="003216AB" w:rsidRDefault="003216AB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8041773" wp14:editId="300478EF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58041773" id="_x0000_s1037" style="position:absolute;margin-left:0;margin-top:0;width:55.1pt;height:71.3pt;z-index:-25165619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" fillcolor="#a9a57c [3204]" stroked="f" strokeweight="2pt">
              <v:textbox>
                <w:txbxContent>
                  <w:p w:rsidR="003216AB" w:rsidRDefault="003216AB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A040B7" wp14:editId="3CDF88C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6AB" w:rsidRDefault="003216A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6A040B7" id="_x0000_s1038" style="position:absolute;margin-left:0;margin-top:0;width:55.1pt;height:11in;z-index:-25165721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" fillcolor="#675e47 [3215]" stroked="f" strokeweight="2pt">
              <v:textbox>
                <w:txbxContent>
                  <w:p w:rsidR="003216AB" w:rsidRDefault="003216A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AB" w:rsidRDefault="003216A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AE39E8E" wp14:editId="594669FA">
              <wp:simplePos x="0" y="0"/>
              <wp:positionH relativeFrom="page">
                <wp:posOffset>271305</wp:posOffset>
              </wp:positionH>
              <wp:positionV relativeFrom="page">
                <wp:posOffset>2763297</wp:posOffset>
              </wp:positionV>
              <wp:extent cx="411480" cy="4526280"/>
              <wp:effectExtent l="0" t="0" r="0" b="0"/>
              <wp:wrapNone/>
              <wp:docPr id="108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480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Société"/>
                            <w:id w:val="1035014534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3216AB" w:rsidRDefault="003216AB">
                              <w:pPr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ONG Graine de Baobab Bénin</w:t>
                              </w:r>
                            </w:p>
                          </w:sdtContent>
                        </w:sdt>
                        <w:p w:rsidR="003216AB" w:rsidRDefault="003216AB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0AE39E8E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1.35pt;margin-top:217.6pt;width:32.4pt;height:356.4pt;z-index:251679744;visibility:visible;mso-wrap-style:square;mso-width-percent:5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" fillcolor="#675e47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  <w:sz w:val="24"/>
                        <w:szCs w:val="24"/>
                      </w:rPr>
                      <w:alias w:val="Société"/>
                      <w:id w:val="1035014534"/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p w:rsidR="003216AB" w:rsidRDefault="003216AB">
                        <w:pPr>
                          <w:jc w:val="center"/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ONG Graine de Baobab Bénin</w:t>
                        </w:r>
                      </w:p>
                    </w:sdtContent>
                  </w:sdt>
                  <w:p w:rsidR="003216AB" w:rsidRDefault="003216AB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419ED03" wp14:editId="31A66E9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53C4894A" id="Rectangle 5" o:spid="_x0000_s1026" style="position:absolute;margin-left:0;margin-top:0;width:55.1pt;height:71.3pt;z-index:-251637760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" fillcolor="#a9a57c [3204]" stroked="f" strokeweight="2pt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B5D6B91" wp14:editId="19F44E47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61AB731" id="Rectangle 4" o:spid="_x0000_s1026" style="position:absolute;margin-left:0;margin-top:0;width:55.1pt;height:11in;z-index:-251638784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" fillcolor="#675e47 [3215]" stroked="f" strokeweight="2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96EF6"/>
    <w:multiLevelType w:val="hybridMultilevel"/>
    <w:tmpl w:val="6AF60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64AC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36F05"/>
    <w:multiLevelType w:val="hybridMultilevel"/>
    <w:tmpl w:val="C8C4B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C1A91"/>
    <w:multiLevelType w:val="hybridMultilevel"/>
    <w:tmpl w:val="75E2F292"/>
    <w:lvl w:ilvl="0" w:tplc="7CF06BFE">
      <w:start w:val="1"/>
      <w:numFmt w:val="decimal"/>
      <w:lvlText w:val="%1."/>
      <w:lvlJc w:val="left"/>
      <w:pPr>
        <w:ind w:left="800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F5A7D"/>
    <w:multiLevelType w:val="hybridMultilevel"/>
    <w:tmpl w:val="63063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640A3"/>
    <w:multiLevelType w:val="hybridMultilevel"/>
    <w:tmpl w:val="F40AD73C"/>
    <w:lvl w:ilvl="0" w:tplc="9BA238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93301"/>
    <w:multiLevelType w:val="hybridMultilevel"/>
    <w:tmpl w:val="E7C884A6"/>
    <w:lvl w:ilvl="0" w:tplc="9BA238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62C7A"/>
    <w:multiLevelType w:val="hybridMultilevel"/>
    <w:tmpl w:val="E99A4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A1F2D"/>
    <w:multiLevelType w:val="hybridMultilevel"/>
    <w:tmpl w:val="37866AFA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45F50"/>
    <w:multiLevelType w:val="hybridMultilevel"/>
    <w:tmpl w:val="A14A1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814BF"/>
    <w:multiLevelType w:val="hybridMultilevel"/>
    <w:tmpl w:val="A142D8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364AC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75A03"/>
    <w:multiLevelType w:val="hybridMultilevel"/>
    <w:tmpl w:val="FA4492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F43FB"/>
    <w:multiLevelType w:val="hybridMultilevel"/>
    <w:tmpl w:val="5A9C79A4"/>
    <w:lvl w:ilvl="0" w:tplc="84BCBE1A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E7ACB"/>
    <w:multiLevelType w:val="hybridMultilevel"/>
    <w:tmpl w:val="0B4242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5"/>
  </w:num>
  <w:num w:numId="8">
    <w:abstractNumId w:val="4"/>
  </w:num>
  <w:num w:numId="9">
    <w:abstractNumId w:val="1"/>
  </w:num>
  <w:num w:numId="10">
    <w:abstractNumId w:val="8"/>
  </w:num>
  <w:num w:numId="11">
    <w:abstractNumId w:val="9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mirrorMargins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09"/>
    <w:rsid w:val="000012EB"/>
    <w:rsid w:val="00004FEC"/>
    <w:rsid w:val="00017DA4"/>
    <w:rsid w:val="0002381C"/>
    <w:rsid w:val="00050939"/>
    <w:rsid w:val="00067803"/>
    <w:rsid w:val="00076020"/>
    <w:rsid w:val="00080D83"/>
    <w:rsid w:val="0008146C"/>
    <w:rsid w:val="000A1B9C"/>
    <w:rsid w:val="0012499C"/>
    <w:rsid w:val="001371BC"/>
    <w:rsid w:val="00164C3E"/>
    <w:rsid w:val="00181073"/>
    <w:rsid w:val="001A6D5C"/>
    <w:rsid w:val="001B406C"/>
    <w:rsid w:val="00206D13"/>
    <w:rsid w:val="002102DA"/>
    <w:rsid w:val="00221FCF"/>
    <w:rsid w:val="00231341"/>
    <w:rsid w:val="00234FFD"/>
    <w:rsid w:val="00237B8A"/>
    <w:rsid w:val="002416F8"/>
    <w:rsid w:val="00255511"/>
    <w:rsid w:val="002700F8"/>
    <w:rsid w:val="00270883"/>
    <w:rsid w:val="002C7D13"/>
    <w:rsid w:val="002D65F7"/>
    <w:rsid w:val="002E0B5C"/>
    <w:rsid w:val="002E111D"/>
    <w:rsid w:val="002E3D5F"/>
    <w:rsid w:val="002F1D7B"/>
    <w:rsid w:val="002F6AE1"/>
    <w:rsid w:val="003148A4"/>
    <w:rsid w:val="0032082F"/>
    <w:rsid w:val="003216AB"/>
    <w:rsid w:val="00335338"/>
    <w:rsid w:val="00345203"/>
    <w:rsid w:val="0034689A"/>
    <w:rsid w:val="00373594"/>
    <w:rsid w:val="003842EA"/>
    <w:rsid w:val="003A12F0"/>
    <w:rsid w:val="003A7925"/>
    <w:rsid w:val="003B7520"/>
    <w:rsid w:val="003C17F2"/>
    <w:rsid w:val="003C28A2"/>
    <w:rsid w:val="003D25FE"/>
    <w:rsid w:val="003E04FD"/>
    <w:rsid w:val="003E702D"/>
    <w:rsid w:val="003F175B"/>
    <w:rsid w:val="003F7433"/>
    <w:rsid w:val="00435CD7"/>
    <w:rsid w:val="00437F1F"/>
    <w:rsid w:val="00452261"/>
    <w:rsid w:val="00470D1C"/>
    <w:rsid w:val="00485F26"/>
    <w:rsid w:val="00495AFC"/>
    <w:rsid w:val="004A1C42"/>
    <w:rsid w:val="004B167C"/>
    <w:rsid w:val="004B2C15"/>
    <w:rsid w:val="004D33B2"/>
    <w:rsid w:val="00502EC3"/>
    <w:rsid w:val="0052694F"/>
    <w:rsid w:val="00553905"/>
    <w:rsid w:val="0055643B"/>
    <w:rsid w:val="00557C9E"/>
    <w:rsid w:val="005A266D"/>
    <w:rsid w:val="005A7745"/>
    <w:rsid w:val="005A7E76"/>
    <w:rsid w:val="005B0BAC"/>
    <w:rsid w:val="005B3ECC"/>
    <w:rsid w:val="005D52AC"/>
    <w:rsid w:val="005F1BA2"/>
    <w:rsid w:val="00610929"/>
    <w:rsid w:val="00640DE8"/>
    <w:rsid w:val="006475AA"/>
    <w:rsid w:val="00663C93"/>
    <w:rsid w:val="00663FD1"/>
    <w:rsid w:val="00672751"/>
    <w:rsid w:val="006732F2"/>
    <w:rsid w:val="00684DAF"/>
    <w:rsid w:val="006A4A5A"/>
    <w:rsid w:val="006C29CD"/>
    <w:rsid w:val="006C4193"/>
    <w:rsid w:val="006D4D2C"/>
    <w:rsid w:val="007026B6"/>
    <w:rsid w:val="00753218"/>
    <w:rsid w:val="007571C5"/>
    <w:rsid w:val="0076052F"/>
    <w:rsid w:val="00771F6D"/>
    <w:rsid w:val="007759A3"/>
    <w:rsid w:val="007A37F7"/>
    <w:rsid w:val="007A4A60"/>
    <w:rsid w:val="007C18C4"/>
    <w:rsid w:val="0081006C"/>
    <w:rsid w:val="00846E72"/>
    <w:rsid w:val="008566B6"/>
    <w:rsid w:val="00875A17"/>
    <w:rsid w:val="00894220"/>
    <w:rsid w:val="008B3BEA"/>
    <w:rsid w:val="008B3FD0"/>
    <w:rsid w:val="008D4AF2"/>
    <w:rsid w:val="008E1B41"/>
    <w:rsid w:val="008F7A68"/>
    <w:rsid w:val="00916A84"/>
    <w:rsid w:val="00935D3D"/>
    <w:rsid w:val="00937EED"/>
    <w:rsid w:val="00950002"/>
    <w:rsid w:val="00965095"/>
    <w:rsid w:val="00966292"/>
    <w:rsid w:val="0097271C"/>
    <w:rsid w:val="00975C63"/>
    <w:rsid w:val="0098390B"/>
    <w:rsid w:val="009B0B5D"/>
    <w:rsid w:val="009C5F32"/>
    <w:rsid w:val="009D3E7F"/>
    <w:rsid w:val="009E7D1A"/>
    <w:rsid w:val="009F1BF1"/>
    <w:rsid w:val="00A05038"/>
    <w:rsid w:val="00A12A47"/>
    <w:rsid w:val="00A472CE"/>
    <w:rsid w:val="00A50B34"/>
    <w:rsid w:val="00A5569A"/>
    <w:rsid w:val="00A701E0"/>
    <w:rsid w:val="00A70529"/>
    <w:rsid w:val="00AA45DE"/>
    <w:rsid w:val="00AA5994"/>
    <w:rsid w:val="00AB6994"/>
    <w:rsid w:val="00AC2925"/>
    <w:rsid w:val="00AE1538"/>
    <w:rsid w:val="00AE1AC0"/>
    <w:rsid w:val="00AE2909"/>
    <w:rsid w:val="00AF3378"/>
    <w:rsid w:val="00B26EE3"/>
    <w:rsid w:val="00B30755"/>
    <w:rsid w:val="00B61D07"/>
    <w:rsid w:val="00B634D2"/>
    <w:rsid w:val="00B95467"/>
    <w:rsid w:val="00B96DB4"/>
    <w:rsid w:val="00BB6D5D"/>
    <w:rsid w:val="00BC69BC"/>
    <w:rsid w:val="00BF451F"/>
    <w:rsid w:val="00BF512E"/>
    <w:rsid w:val="00C130F8"/>
    <w:rsid w:val="00C4203E"/>
    <w:rsid w:val="00C638FC"/>
    <w:rsid w:val="00C957B1"/>
    <w:rsid w:val="00CB4FD3"/>
    <w:rsid w:val="00CD2058"/>
    <w:rsid w:val="00CD2BAA"/>
    <w:rsid w:val="00CF2F50"/>
    <w:rsid w:val="00CF4956"/>
    <w:rsid w:val="00D01D48"/>
    <w:rsid w:val="00D143CC"/>
    <w:rsid w:val="00D15049"/>
    <w:rsid w:val="00D22C49"/>
    <w:rsid w:val="00D4640F"/>
    <w:rsid w:val="00D57137"/>
    <w:rsid w:val="00D70431"/>
    <w:rsid w:val="00D82A35"/>
    <w:rsid w:val="00D906AA"/>
    <w:rsid w:val="00D92526"/>
    <w:rsid w:val="00D9417E"/>
    <w:rsid w:val="00DA45EE"/>
    <w:rsid w:val="00DD3BFA"/>
    <w:rsid w:val="00DE229D"/>
    <w:rsid w:val="00E56638"/>
    <w:rsid w:val="00E64CE3"/>
    <w:rsid w:val="00E77A98"/>
    <w:rsid w:val="00E92B40"/>
    <w:rsid w:val="00EB486B"/>
    <w:rsid w:val="00ED25D1"/>
    <w:rsid w:val="00ED53F9"/>
    <w:rsid w:val="00EF748F"/>
    <w:rsid w:val="00F141FB"/>
    <w:rsid w:val="00F25EC9"/>
    <w:rsid w:val="00F369A0"/>
    <w:rsid w:val="00F51A25"/>
    <w:rsid w:val="00F560BB"/>
    <w:rsid w:val="00F6411F"/>
    <w:rsid w:val="00F8710F"/>
    <w:rsid w:val="00FA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9E817F"/>
  <w15:docId w15:val="{AE8DA81D-5C25-4889-9B2F-C10A9A21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3905"/>
    <w:pPr>
      <w:spacing w:after="160" w:line="264" w:lineRule="auto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32"/>
      <w14:numForm w14:val="oldSty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48057" w:themeColor="accent1" w:themeShade="B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553A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A9A57C" w:themeColor="accent1"/>
      <w:sz w:val="32"/>
      <w:szCs w:val="32"/>
      <w14:numForm w14:val="oldStyle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eastAsiaTheme="majorEastAsia" w:cstheme="majorBidi"/>
      <w:b/>
      <w:bCs/>
      <w:color w:val="848057" w:themeColor="accent1" w:themeShade="BF"/>
      <w:sz w:val="24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80"/>
      <w14:ligatures w14:val="standard"/>
      <w14:numForm w14:val="oldStyle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32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675E47" w:themeColor="text2"/>
      <w:sz w:val="32"/>
      <w:szCs w:val="32"/>
    </w:rPr>
  </w:style>
  <w:style w:type="character" w:styleId="Textedelespacerserv">
    <w:name w:val="Placeholder Text"/>
    <w:basedOn w:val="Policepardfaut"/>
    <w:uiPriority w:val="9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58553A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20"/>
    </w:rPr>
  </w:style>
  <w:style w:type="character" w:styleId="lev">
    <w:name w:val="Strong"/>
    <w:basedOn w:val="Policepardfaut"/>
    <w:uiPriority w:val="22"/>
    <w:qFormat/>
    <w:rPr>
      <w:b/>
      <w:bCs/>
      <w14:numForm w14:val="oldStyle"/>
    </w:rPr>
  </w:style>
  <w:style w:type="character" w:styleId="Accentuation">
    <w:name w:val="Emphasis"/>
    <w:basedOn w:val="Policepardfaut"/>
    <w:uiPriority w:val="20"/>
    <w:qFormat/>
    <w:rPr>
      <w:i/>
      <w:iCs/>
      <w:color w:val="675E47" w:themeColor="text2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C4635" w:themeColor="text2" w:themeShade="BF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eastAsiaTheme="minorEastAsia"/>
      <w:b/>
      <w:bCs/>
      <w:i/>
      <w:iCs/>
      <w:color w:val="FFFFFF" w:themeColor="background1"/>
      <w:sz w:val="21"/>
      <w:shd w:val="clear" w:color="auto" w:fill="A9A57C" w:themeFill="accent1"/>
      <w14:ligatures w14:val="standard"/>
      <w14:numForm w14:val="oldStyle"/>
    </w:rPr>
  </w:style>
  <w:style w:type="character" w:styleId="Emphaseple">
    <w:name w:val="Subtle Emphasis"/>
    <w:basedOn w:val="Policepardfaut"/>
    <w:uiPriority w:val="19"/>
    <w:qFormat/>
    <w:rPr>
      <w:i/>
      <w:iCs/>
      <w:color w:val="000000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A9A57C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9CBEB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9CBEB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848057" w:themeColor="accent1" w:themeShade="BF"/>
      <w:sz w:val="28"/>
      <w14:numForm w14:val="default"/>
    </w:rPr>
  </w:style>
  <w:style w:type="paragraph" w:customStyle="1" w:styleId="Nom">
    <w:name w:val="Nom"/>
    <w:basedOn w:val="Titre"/>
    <w:qFormat/>
    <w:rPr>
      <w:b/>
      <w:sz w:val="28"/>
      <w:szCs w:val="28"/>
    </w:r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21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sz w:val="21"/>
    </w:rPr>
  </w:style>
  <w:style w:type="character" w:styleId="Lienhypertexte">
    <w:name w:val="Hyperlink"/>
    <w:basedOn w:val="Policepardfaut"/>
    <w:uiPriority w:val="99"/>
    <w:unhideWhenUsed/>
    <w:rsid w:val="00684DAF"/>
    <w:rPr>
      <w:color w:val="D25814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84DAF"/>
    <w:rPr>
      <w:color w:val="849A0A" w:themeColor="followedHyperlink"/>
      <w:u w:val="single"/>
    </w:rPr>
  </w:style>
  <w:style w:type="paragraph" w:customStyle="1" w:styleId="msotagline">
    <w:name w:val="msotagline"/>
    <w:rsid w:val="00E92B40"/>
    <w:pPr>
      <w:spacing w:after="0" w:line="240" w:lineRule="auto"/>
    </w:pPr>
    <w:rPr>
      <w:rFonts w:ascii="Garamond" w:eastAsia="Times New Roman" w:hAnsi="Garamond" w:cs="Times New Roman"/>
      <w:i/>
      <w:iCs/>
      <w:color w:val="006699"/>
      <w:kern w:val="28"/>
      <w:sz w:val="26"/>
      <w:szCs w:val="26"/>
      <w14:ligatures w14:val="standard"/>
      <w14:cntxtAlts/>
    </w:rPr>
  </w:style>
  <w:style w:type="table" w:styleId="Grilledutableau">
    <w:name w:val="Table Grid"/>
    <w:basedOn w:val="TableauNormal"/>
    <w:uiPriority w:val="39"/>
    <w:rsid w:val="00437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2">
    <w:name w:val="Grid Table 5 Dark Accent 2"/>
    <w:basedOn w:val="TableauNormal"/>
    <w:uiPriority w:val="50"/>
    <w:rsid w:val="007A4A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BEB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BEB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BE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BEBD" w:themeFill="accent2"/>
      </w:tcPr>
    </w:tblStylePr>
    <w:tblStylePr w:type="band1Vert">
      <w:tblPr/>
      <w:tcPr>
        <w:shd w:val="clear" w:color="auto" w:fill="D7E5E4" w:themeFill="accent2" w:themeFillTint="66"/>
      </w:tcPr>
    </w:tblStylePr>
    <w:tblStylePr w:type="band1Horz">
      <w:tblPr/>
      <w:tcPr>
        <w:shd w:val="clear" w:color="auto" w:fill="D7E5E4" w:themeFill="accent2" w:themeFillTint="66"/>
      </w:tcPr>
    </w:tblStylePr>
  </w:style>
  <w:style w:type="table" w:customStyle="1" w:styleId="Tableausimple11">
    <w:name w:val="Tableau simple 11"/>
    <w:basedOn w:val="TableauNormal"/>
    <w:next w:val="Tableausimple1"/>
    <w:uiPriority w:val="41"/>
    <w:rsid w:val="00916A84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ausimple1">
    <w:name w:val="Plain Table 1"/>
    <w:basedOn w:val="TableauNormal"/>
    <w:uiPriority w:val="40"/>
    <w:rsid w:val="00916A8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ami_adam@yahoo.fr" TargetMode="External"/><Relationship Id="rId2" Type="http://schemas.openxmlformats.org/officeDocument/2006/relationships/hyperlink" Target="mailto:salami_adam@yahoo.fr" TargetMode="External"/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3\Adjacency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DC03FA392A42B286048B974F9225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8B724F-51AE-469A-B4A4-BE3DE5BEDEC1}"/>
      </w:docPartPr>
      <w:docPartBody>
        <w:p w:rsidR="00536210" w:rsidRDefault="00AF7C6C">
          <w:pPr>
            <w:pStyle w:val="C0DC03FA392A42B286048B974F9225BB"/>
          </w:pPr>
          <w:r>
            <w:rPr>
              <w:rStyle w:val="Textedelespacerserv"/>
            </w:rPr>
            <w:t>[Sous-titre du document]</w:t>
          </w:r>
        </w:p>
      </w:docPartBody>
    </w:docPart>
    <w:docPart>
      <w:docPartPr>
        <w:name w:val="F3057BED164042E28045994C5BE71A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18764-DBA2-45C3-A1A1-C24BBFD5F3B6}"/>
      </w:docPartPr>
      <w:docPartBody>
        <w:p w:rsidR="00536210" w:rsidRDefault="00AF7C6C">
          <w:pPr>
            <w:pStyle w:val="F3057BED164042E28045994C5BE71A69"/>
          </w:pPr>
          <w:r>
            <w:rPr>
              <w:color w:val="FFFFFF" w:themeColor="background1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C6C"/>
    <w:rsid w:val="00000503"/>
    <w:rsid w:val="00013AE7"/>
    <w:rsid w:val="00075E57"/>
    <w:rsid w:val="00305452"/>
    <w:rsid w:val="003D7AD9"/>
    <w:rsid w:val="0048453A"/>
    <w:rsid w:val="00505038"/>
    <w:rsid w:val="00536210"/>
    <w:rsid w:val="00761780"/>
    <w:rsid w:val="008932D4"/>
    <w:rsid w:val="00895956"/>
    <w:rsid w:val="008B7122"/>
    <w:rsid w:val="009B0861"/>
    <w:rsid w:val="00AF7C6C"/>
    <w:rsid w:val="00B53BFE"/>
    <w:rsid w:val="00BB67B0"/>
    <w:rsid w:val="00C97AE0"/>
    <w:rsid w:val="00E0599E"/>
    <w:rsid w:val="00E628CF"/>
    <w:rsid w:val="00F8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z w:val="32"/>
      <w:szCs w:val="32"/>
      <w14:numForm w14:val="oldSty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4546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2F5496" w:themeColor="accent1" w:themeShade="BF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6D4C25F8EB84AF3AB66785D9124FFD4">
    <w:name w:val="86D4C25F8EB84AF3AB66785D9124FFD4"/>
  </w:style>
  <w:style w:type="character" w:styleId="Textedelespacerserv">
    <w:name w:val="Placeholder Text"/>
    <w:basedOn w:val="Policepardfaut"/>
    <w:uiPriority w:val="99"/>
    <w:rPr>
      <w:color w:val="808080"/>
    </w:rPr>
  </w:style>
  <w:style w:type="paragraph" w:customStyle="1" w:styleId="C0DC03FA392A42B286048B974F9225BB">
    <w:name w:val="C0DC03FA392A42B286048B974F9225BB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4472C4" w:themeColor="accent1"/>
      <w:sz w:val="32"/>
      <w:szCs w:val="32"/>
      <w14:numForm w14:val="oldStyle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44546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Pr>
      <w:rFonts w:eastAsiaTheme="majorEastAsia" w:cstheme="majorBidi"/>
      <w:b/>
      <w:bCs/>
      <w:color w:val="2F5496" w:themeColor="accent1" w:themeShade="BF"/>
      <w:sz w:val="24"/>
    </w:rPr>
  </w:style>
  <w:style w:type="paragraph" w:customStyle="1" w:styleId="361A3E689CEE491B97E8C5972F154814">
    <w:name w:val="361A3E689CEE491B97E8C5972F154814"/>
  </w:style>
  <w:style w:type="paragraph" w:customStyle="1" w:styleId="4F29E34DAABB40209B403CF4D82EC1D7">
    <w:name w:val="4F29E34DAABB40209B403CF4D82EC1D7"/>
  </w:style>
  <w:style w:type="paragraph" w:customStyle="1" w:styleId="F8445358CE42488892AF6530B8C007C9">
    <w:name w:val="F8445358CE42488892AF6530B8C007C9"/>
  </w:style>
  <w:style w:type="paragraph" w:customStyle="1" w:styleId="6CDD8E4EC64A4C5892BA390E24176320">
    <w:name w:val="6CDD8E4EC64A4C5892BA390E24176320"/>
  </w:style>
  <w:style w:type="paragraph" w:customStyle="1" w:styleId="F3057BED164042E28045994C5BE71A69">
    <w:name w:val="F3057BED164042E28045994C5BE71A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UGTP : Union des Guides et Transporteurs de Touristes de la Destination PendjariU.Domaine d’action : Tourisme Siege social : Hôtel La Réserve  de Tanguieta Tél: 97 35 45 58 / 97 28 11 39 / 97 92 41 56;BP : 406Email: ugtp2017@gmail.com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710728-FFB3-42E9-8856-941B3D888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AdjacencyReport</Template>
  <TotalTime>40</TotalTime>
  <Pages>12</Pages>
  <Words>2166</Words>
  <Characters>11915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Trimestriel du projet de lutte contre la malnutrition infantile</vt:lpstr>
    </vt:vector>
  </TitlesOfParts>
  <Company>ONG Graine de Baobab Bénin</Company>
  <LinksUpToDate>false</LinksUpToDate>
  <CharactersWithSpaces>14053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Trimestriel du projet de lutte contre la malnutrition infantile</dc:title>
  <dc:subject>Introduction</dc:subject>
  <dc:creator>Salami</dc:creator>
  <cp:lastModifiedBy>Jarrige Antoine</cp:lastModifiedBy>
  <cp:revision>3</cp:revision>
  <cp:lastPrinted>2018-03-30T04:59:00Z</cp:lastPrinted>
  <dcterms:created xsi:type="dcterms:W3CDTF">2018-04-05T16:44:00Z</dcterms:created>
  <dcterms:modified xsi:type="dcterms:W3CDTF">2018-04-09T16:12:00Z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7e4f81-4b1c-4a3a-b237-8636707719dc_Enabled">
    <vt:lpwstr>True</vt:lpwstr>
  </property>
  <property fmtid="{D5CDD505-2E9C-101B-9397-08002B2CF9AE}" pid="3" name="MSIP_Label_797e4f81-4b1c-4a3a-b237-8636707719dc_SiteId">
    <vt:lpwstr>d5bb6d35-8a82-4329-b49a-5030bd6497ab</vt:lpwstr>
  </property>
  <property fmtid="{D5CDD505-2E9C-101B-9397-08002B2CF9AE}" pid="4" name="MSIP_Label_797e4f81-4b1c-4a3a-b237-8636707719dc_Ref">
    <vt:lpwstr>https://api.informationprotection.azure.com/api/d5bb6d35-8a82-4329-b49a-5030bd6497ab</vt:lpwstr>
  </property>
  <property fmtid="{D5CDD505-2E9C-101B-9397-08002B2CF9AE}" pid="5" name="MSIP_Label_797e4f81-4b1c-4a3a-b237-8636707719dc_Owner">
    <vt:lpwstr>antoine.jarrige@natixis.com</vt:lpwstr>
  </property>
  <property fmtid="{D5CDD505-2E9C-101B-9397-08002B2CF9AE}" pid="6" name="MSIP_Label_797e4f81-4b1c-4a3a-b237-8636707719dc_SetDate">
    <vt:lpwstr>2018-04-05T18:43:37.1022825+02:00</vt:lpwstr>
  </property>
  <property fmtid="{D5CDD505-2E9C-101B-9397-08002B2CF9AE}" pid="7" name="MSIP_Label_797e4f81-4b1c-4a3a-b237-8636707719dc_Name">
    <vt:lpwstr>C2 - Internal Natixis</vt:lpwstr>
  </property>
  <property fmtid="{D5CDD505-2E9C-101B-9397-08002B2CF9AE}" pid="8" name="MSIP_Label_797e4f81-4b1c-4a3a-b237-8636707719dc_Application">
    <vt:lpwstr>Microsoft Azure Information Protection</vt:lpwstr>
  </property>
  <property fmtid="{D5CDD505-2E9C-101B-9397-08002B2CF9AE}" pid="9" name="MSIP_Label_797e4f81-4b1c-4a3a-b237-8636707719dc_Extended_MSFT_Method">
    <vt:lpwstr>Automatic</vt:lpwstr>
  </property>
  <property fmtid="{D5CDD505-2E9C-101B-9397-08002B2CF9AE}" pid="10" name="Sensitivity">
    <vt:lpwstr>C2 - Internal Natixis</vt:lpwstr>
  </property>
</Properties>
</file>